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280" w:rsidRDefault="00DD1280"/>
    <w:tbl>
      <w:tblPr>
        <w:tblW w:w="10479" w:type="dxa"/>
        <w:tblInd w:w="-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79"/>
      </w:tblGrid>
      <w:tr w:rsidR="00DD1280" w:rsidRPr="00A862FA" w:rsidTr="0081701C">
        <w:trPr>
          <w:trHeight w:val="440"/>
        </w:trPr>
        <w:tc>
          <w:tcPr>
            <w:tcW w:w="10479" w:type="dxa"/>
          </w:tcPr>
          <w:p w:rsidR="00DD1280" w:rsidRPr="0081701C" w:rsidRDefault="00DD1280" w:rsidP="0081701C">
            <w:pPr>
              <w:rPr>
                <w:i/>
              </w:rPr>
            </w:pPr>
            <w:r>
              <w:rPr>
                <w:b/>
                <w:i/>
                <w:lang w:val="sr-Cyrl-CS"/>
              </w:rPr>
              <w:t>Земља</w:t>
            </w:r>
            <w:r w:rsidRPr="0081701C">
              <w:rPr>
                <w:b/>
                <w:i/>
              </w:rPr>
              <w:t>:</w:t>
            </w:r>
          </w:p>
        </w:tc>
      </w:tr>
      <w:tr w:rsidR="00DD1280" w:rsidRPr="00A862FA" w:rsidTr="00F3377C">
        <w:trPr>
          <w:trHeight w:val="433"/>
        </w:trPr>
        <w:tc>
          <w:tcPr>
            <w:tcW w:w="10479" w:type="dxa"/>
          </w:tcPr>
          <w:p w:rsidR="00DD1280" w:rsidRPr="0081701C" w:rsidRDefault="00DD1280" w:rsidP="00F3377C">
            <w:pPr>
              <w:rPr>
                <w:i/>
              </w:rPr>
            </w:pPr>
            <w:r>
              <w:rPr>
                <w:b/>
                <w:i/>
                <w:lang w:val="sr-Cyrl-CS"/>
              </w:rPr>
              <w:t>Потпис</w:t>
            </w:r>
            <w:r w:rsidRPr="0081701C">
              <w:rPr>
                <w:b/>
                <w:i/>
              </w:rPr>
              <w:t>:</w:t>
            </w:r>
          </w:p>
        </w:tc>
      </w:tr>
    </w:tbl>
    <w:p w:rsidR="00DD1280" w:rsidRDefault="00DD1280"/>
    <w:p w:rsidR="00DD1280" w:rsidRDefault="00DD1280" w:rsidP="00281658">
      <w:pPr>
        <w:jc w:val="center"/>
        <w:rPr>
          <w:b/>
          <w:sz w:val="32"/>
          <w:szCs w:val="32"/>
        </w:rPr>
      </w:pPr>
      <w:r>
        <w:rPr>
          <w:rFonts w:eastAsia="DFKai-SB"/>
          <w:b/>
          <w:sz w:val="32"/>
          <w:szCs w:val="32"/>
          <w:lang w:val="sr-Cyrl-CS" w:eastAsia="zh-TW"/>
        </w:rPr>
        <w:t>Проблем</w:t>
      </w:r>
      <w:r w:rsidRPr="00920597">
        <w:rPr>
          <w:rFonts w:eastAsia="DFKai-SB"/>
          <w:b/>
          <w:sz w:val="32"/>
          <w:szCs w:val="32"/>
          <w:lang w:eastAsia="zh-TW"/>
        </w:rPr>
        <w:t xml:space="preserve"> I:</w:t>
      </w:r>
      <w:r w:rsidRPr="00920597">
        <w:rPr>
          <w:rFonts w:eastAsia="DFKai-SB"/>
          <w:b/>
          <w:sz w:val="32"/>
          <w:szCs w:val="32"/>
          <w:lang w:eastAsia="zh-TW"/>
        </w:rPr>
        <w:tab/>
      </w:r>
      <w:r>
        <w:rPr>
          <w:rFonts w:eastAsia="DFKai-SB"/>
          <w:b/>
          <w:sz w:val="32"/>
          <w:szCs w:val="32"/>
          <w:lang w:val="sr-Cyrl-CS" w:eastAsia="zh-TW"/>
        </w:rPr>
        <w:t>Вађење нафте</w:t>
      </w:r>
    </w:p>
    <w:p w:rsidR="00DD1280" w:rsidRDefault="00DD1280" w:rsidP="00E9077F"/>
    <w:tbl>
      <w:tblPr>
        <w:tblW w:w="10569" w:type="dxa"/>
        <w:tblInd w:w="-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4"/>
        <w:gridCol w:w="4824"/>
        <w:gridCol w:w="81"/>
      </w:tblGrid>
      <w:tr w:rsidR="00DD1280" w:rsidRPr="00A862FA" w:rsidTr="00DA1596">
        <w:trPr>
          <w:gridAfter w:val="1"/>
          <w:wAfter w:w="81" w:type="dxa"/>
          <w:trHeight w:val="535"/>
        </w:trPr>
        <w:tc>
          <w:tcPr>
            <w:tcW w:w="10488" w:type="dxa"/>
            <w:gridSpan w:val="2"/>
          </w:tcPr>
          <w:p w:rsidR="00DD1280" w:rsidRPr="00A862FA" w:rsidRDefault="00DD1280">
            <w:r>
              <w:rPr>
                <w:b/>
              </w:rPr>
              <w:t xml:space="preserve">I – </w:t>
            </w:r>
            <w:r w:rsidRPr="00920597">
              <w:rPr>
                <w:b/>
              </w:rPr>
              <w:t xml:space="preserve">1 (1.0 </w:t>
            </w:r>
            <w:r>
              <w:rPr>
                <w:b/>
                <w:lang w:val="sr-Cyrl-CS"/>
              </w:rPr>
              <w:t>поен</w:t>
            </w:r>
            <w:r w:rsidRPr="00920597">
              <w:rPr>
                <w:b/>
              </w:rPr>
              <w:t>)</w:t>
            </w:r>
            <w:r w:rsidRPr="00A862FA">
              <w:t>.</w:t>
            </w:r>
            <w:r>
              <w:t xml:space="preserve">  </w:t>
            </w:r>
            <w:r>
              <w:rPr>
                <w:lang w:val="sr-Cyrl-CS"/>
              </w:rPr>
              <w:t>Почетни притисак гаса у лежишту</w:t>
            </w:r>
            <w:r w:rsidRPr="00A862FA">
              <w:t>:</w:t>
            </w:r>
            <w:r>
              <w:t xml:space="preserve">             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.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108C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98108C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P&lt;/m:t&gt;&lt;/m:r&gt;&lt;/m:e&gt;&lt;m:sub&gt;&lt;m:r&gt;&lt;w:rPr&gt;&lt;w:rFonts w:ascii=&quot;Cambria Math&quot; w:h-ansi=&quot;Cambria Math&quot;/&gt;&lt;wx:font wx:val=&quot;Cambria Math&quot;/&gt;&lt;w:i/&gt;&lt;/w:rPr&gt;&lt;m:t&gt;i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6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26" type="#_x0000_t75" style="width:25.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108C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98108C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P&lt;/m:t&gt;&lt;/m:r&gt;&lt;/m:e&gt;&lt;m:sub&gt;&lt;m:r&gt;&lt;w:rPr&gt;&lt;w:rFonts w:ascii=&quot;Cambria Math&quot; w:h-ansi=&quot;Cambria Math&quot;/&gt;&lt;wx:font wx:val=&quot;Cambria Math&quot;/&gt;&lt;w:i/&gt;&lt;/w:rPr&gt;&lt;m:t&gt;i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6" o:title="" chromakey="white"/>
                </v:shape>
              </w:pict>
            </w:r>
            <w:r w:rsidRPr="00C459B2">
              <w:fldChar w:fldCharType="end"/>
            </w:r>
          </w:p>
          <w:p w:rsidR="00DD1280" w:rsidRPr="00A862FA" w:rsidRDefault="00DD1280" w:rsidP="00AB0057">
            <w:pPr>
              <w:ind w:left="-1080" w:firstLine="1080"/>
            </w:pPr>
          </w:p>
        </w:tc>
      </w:tr>
      <w:tr w:rsidR="00DD1280" w:rsidRPr="00A862FA" w:rsidTr="00DA1596">
        <w:trPr>
          <w:gridAfter w:val="1"/>
          <w:wAfter w:w="81" w:type="dxa"/>
          <w:trHeight w:val="2141"/>
        </w:trPr>
        <w:tc>
          <w:tcPr>
            <w:tcW w:w="10488" w:type="dxa"/>
            <w:gridSpan w:val="2"/>
          </w:tcPr>
          <w:p w:rsidR="00DD1280" w:rsidRPr="00A862FA" w:rsidRDefault="00DD1280">
            <w:r>
              <w:rPr>
                <w:lang w:val="sr-Cyrl-CS"/>
              </w:rPr>
              <w:t>Рачун</w:t>
            </w:r>
            <w:r>
              <w:t>:</w:t>
            </w:r>
          </w:p>
          <w:p w:rsidR="00DD1280" w:rsidRPr="00A862FA" w:rsidRDefault="00DD1280"/>
        </w:tc>
      </w:tr>
      <w:tr w:rsidR="00DD1280" w:rsidRPr="00AB0057" w:rsidTr="00DA1596">
        <w:trPr>
          <w:gridAfter w:val="1"/>
          <w:wAfter w:w="81" w:type="dxa"/>
          <w:trHeight w:val="863"/>
        </w:trPr>
        <w:tc>
          <w:tcPr>
            <w:tcW w:w="5664" w:type="dxa"/>
          </w:tcPr>
          <w:p w:rsidR="00DD1280" w:rsidRDefault="00DD1280" w:rsidP="00FC658D">
            <w:r>
              <w:rPr>
                <w:b/>
              </w:rPr>
              <w:t>I – 2a (0.5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 w:rsidRPr="00A862FA">
              <w:t>.</w:t>
            </w:r>
            <w:r>
              <w:t xml:space="preserve"> </w:t>
            </w:r>
            <w:r>
              <w:rPr>
                <w:lang w:val="sr-Cyrl-CS"/>
              </w:rPr>
              <w:t>Маса гаса у лежишту</w:t>
            </w:r>
            <w:r w:rsidRPr="00A862FA">
              <w:t>:</w:t>
            </w:r>
            <w:r>
              <w:t xml:space="preserve">    </w:t>
            </w:r>
          </w:p>
          <w:p w:rsidR="00DD1280" w:rsidRPr="0035619B" w:rsidRDefault="00DD1280" w:rsidP="00C2580E">
            <w:r w:rsidRPr="00E20F0C">
              <w:pict>
                <v:shape id="_x0000_i1027" type="#_x0000_t75" style="width:27.7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24C01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324C01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M&lt;/m:t&gt;&lt;/m:r&gt;&lt;/m:e&gt;&lt;m:sub&gt;&lt;m:r&gt;&lt;w:rPr&gt;&lt;w:rFonts w:ascii=&quot;Cambria Math&quot; w:h-ansi=&quot;Cambria Math&quot;/&gt;&lt;wx:font wx:val=&quot;Cambria Math&quot;/&gt;&lt;w:i/&gt;&lt;/w:rPr&gt;&lt;m:t&gt;G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7" o:title="" chromakey="white"/>
                </v:shape>
              </w:pict>
            </w:r>
          </w:p>
        </w:tc>
        <w:tc>
          <w:tcPr>
            <w:tcW w:w="4824" w:type="dxa"/>
          </w:tcPr>
          <w:p w:rsidR="00DD1280" w:rsidRPr="00AB0057" w:rsidRDefault="00DD1280" w:rsidP="00A862FA">
            <w:pPr>
              <w:rPr>
                <w:lang w:val="az-Latn-AZ"/>
              </w:rPr>
            </w:pPr>
            <w:r>
              <w:rPr>
                <w:b/>
              </w:rPr>
              <w:t>I – 2b (0.5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 w:rsidRPr="00AB0057">
              <w:rPr>
                <w:lang w:val="az-Latn-AZ"/>
              </w:rPr>
              <w:t>.</w:t>
            </w:r>
            <w:r>
              <w:rPr>
                <w:lang w:val="az-Latn-AZ"/>
              </w:rPr>
              <w:t xml:space="preserve"> </w:t>
            </w:r>
            <w:r>
              <w:rPr>
                <w:lang w:val="sr-Cyrl-CS"/>
              </w:rPr>
              <w:t>Маса нафте у лежишту</w:t>
            </w:r>
            <w:r w:rsidRPr="00AB0057">
              <w:rPr>
                <w:lang w:val="az-Latn-AZ"/>
              </w:rPr>
              <w:t xml:space="preserve">:    </w:t>
            </w:r>
          </w:p>
          <w:p w:rsidR="00DD1280" w:rsidRPr="00AB0057" w:rsidRDefault="00DD1280" w:rsidP="00C2580E">
            <w:pPr>
              <w:rPr>
                <w:lang w:val="az-Latn-AZ"/>
              </w:rPr>
            </w:pPr>
            <w:r w:rsidRPr="00E20F0C">
              <w:pict>
                <v:shape id="_x0000_i1028" type="#_x0000_t75" style="width:28.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92670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592670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M&lt;/m:t&gt;&lt;/m:r&gt;&lt;/m:e&gt;&lt;m:sub&gt;&lt;m:r&gt;&lt;w:rPr&gt;&lt;w:rFonts w:ascii=&quot;Cambria Math&quot; w:h-ansi=&quot;Cambria Math&quot;/&gt;&lt;wx:font wx:val=&quot;Cambria Math&quot;/&gt;&lt;w:i/&gt;&lt;/w:rPr&gt;&lt;m:t&gt;O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8" o:title="" chromakey="white"/>
                </v:shape>
              </w:pict>
            </w:r>
          </w:p>
        </w:tc>
      </w:tr>
      <w:tr w:rsidR="00DD1280" w:rsidRPr="00AB0057" w:rsidTr="00DA1596">
        <w:trPr>
          <w:gridAfter w:val="1"/>
          <w:wAfter w:w="81" w:type="dxa"/>
          <w:trHeight w:val="6077"/>
        </w:trPr>
        <w:tc>
          <w:tcPr>
            <w:tcW w:w="5664" w:type="dxa"/>
          </w:tcPr>
          <w:p w:rsidR="00DD1280" w:rsidRPr="00BB6E04" w:rsidRDefault="00DD1280" w:rsidP="00FC658D">
            <w:r>
              <w:rPr>
                <w:lang w:val="sr-Cyrl-CS"/>
              </w:rPr>
              <w:t>Рачун</w:t>
            </w:r>
            <w:r w:rsidRPr="00BB6E04">
              <w:t>:</w:t>
            </w:r>
          </w:p>
        </w:tc>
        <w:tc>
          <w:tcPr>
            <w:tcW w:w="4824" w:type="dxa"/>
          </w:tcPr>
          <w:p w:rsidR="00DD1280" w:rsidRDefault="00DD1280" w:rsidP="00A862FA">
            <w:pPr>
              <w:rPr>
                <w:b/>
              </w:rPr>
            </w:pPr>
            <w:r>
              <w:rPr>
                <w:lang w:val="sr-Cyrl-CS"/>
              </w:rPr>
              <w:t>Рачун</w:t>
            </w:r>
            <w:r w:rsidRPr="00BB6E04">
              <w:t>:</w:t>
            </w:r>
          </w:p>
        </w:tc>
      </w:tr>
      <w:tr w:rsidR="00DD1280" w:rsidRPr="00A862FA" w:rsidTr="00DA1596">
        <w:trPr>
          <w:gridAfter w:val="1"/>
          <w:wAfter w:w="81" w:type="dxa"/>
          <w:trHeight w:val="5401"/>
        </w:trPr>
        <w:tc>
          <w:tcPr>
            <w:tcW w:w="5664" w:type="dxa"/>
          </w:tcPr>
          <w:p w:rsidR="00DD1280" w:rsidRPr="00A862FA" w:rsidRDefault="00DD1280" w:rsidP="00FC658D"/>
        </w:tc>
        <w:tc>
          <w:tcPr>
            <w:tcW w:w="4824" w:type="dxa"/>
          </w:tcPr>
          <w:p w:rsidR="00DD1280" w:rsidRPr="00A862FA" w:rsidRDefault="00DD1280" w:rsidP="00FC658D"/>
        </w:tc>
      </w:tr>
      <w:tr w:rsidR="00DD1280" w:rsidRPr="00A862FA" w:rsidTr="00DA1596">
        <w:trPr>
          <w:gridAfter w:val="1"/>
          <w:wAfter w:w="81" w:type="dxa"/>
          <w:trHeight w:val="535"/>
        </w:trPr>
        <w:tc>
          <w:tcPr>
            <w:tcW w:w="10488" w:type="dxa"/>
            <w:gridSpan w:val="2"/>
          </w:tcPr>
          <w:p w:rsidR="00DD1280" w:rsidRPr="0035619B" w:rsidRDefault="00DD1280" w:rsidP="00517040">
            <w:r>
              <w:rPr>
                <w:b/>
              </w:rPr>
              <w:t>I – 3a (0.5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 w:rsidRPr="00A862FA">
              <w:t>.</w:t>
            </w:r>
            <w:r>
              <w:t xml:space="preserve"> </w:t>
            </w:r>
            <w:r>
              <w:rPr>
                <w:lang w:val="sr-Cyrl-CS"/>
              </w:rPr>
              <w:t>Означите положај бушотине</w:t>
            </w:r>
            <w:r>
              <w:t xml:space="preserve">:                        </w:t>
            </w:r>
          </w:p>
        </w:tc>
      </w:tr>
      <w:tr w:rsidR="00DD1280" w:rsidRPr="00A862FA" w:rsidTr="00DA1596">
        <w:trPr>
          <w:gridAfter w:val="1"/>
          <w:wAfter w:w="81" w:type="dxa"/>
          <w:trHeight w:val="5925"/>
        </w:trPr>
        <w:tc>
          <w:tcPr>
            <w:tcW w:w="10488" w:type="dxa"/>
            <w:gridSpan w:val="2"/>
          </w:tcPr>
          <w:p w:rsidR="00DD1280" w:rsidRPr="00085548" w:rsidRDefault="00DD1280" w:rsidP="00D76FE1"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131.8pt;margin-top:90.3pt;width:85pt;height:23.2pt;z-index:251657728;mso-position-horizontal-relative:text;mso-position-vertical-relative:text" stroked="f">
                  <v:textbox>
                    <w:txbxContent>
                      <w:p w:rsidR="00DD1280" w:rsidRPr="00EC2686" w:rsidRDefault="00DD1280">
                        <w:pPr>
                          <w:rPr>
                            <w:lang w:val="sr-Cyrl-CS"/>
                          </w:rPr>
                        </w:pPr>
                        <w:r>
                          <w:rPr>
                            <w:lang w:val="sr-Cyrl-CS"/>
                          </w:rPr>
                          <w:t>земљиште</w:t>
                        </w:r>
                      </w:p>
                    </w:txbxContent>
                  </v:textbox>
                </v:shape>
              </w:pict>
            </w:r>
            <w:r w:rsidRPr="00E20F0C">
              <w:object w:dxaOrig="5610" w:dyaOrig="6450">
                <v:shape id="_x0000_i1029" type="#_x0000_t75" style="width:272.25pt;height:312.75pt" o:ole="">
                  <v:imagedata r:id="rId9" o:title=""/>
                </v:shape>
                <o:OLEObject Type="Embed" ProgID="Paint.Picture" ShapeID="_x0000_i1029" DrawAspect="Content" ObjectID="_1321541904" r:id="rId10"/>
              </w:object>
            </w:r>
          </w:p>
        </w:tc>
      </w:tr>
      <w:tr w:rsidR="00DD1280" w:rsidRPr="00A862FA" w:rsidTr="00DA1596">
        <w:trPr>
          <w:gridAfter w:val="1"/>
          <w:wAfter w:w="81" w:type="dxa"/>
          <w:trHeight w:val="440"/>
        </w:trPr>
        <w:tc>
          <w:tcPr>
            <w:tcW w:w="10488" w:type="dxa"/>
            <w:gridSpan w:val="2"/>
          </w:tcPr>
          <w:p w:rsidR="00DD1280" w:rsidRPr="00AB0057" w:rsidRDefault="00DD1280" w:rsidP="00E56552">
            <w:pPr>
              <w:rPr>
                <w:lang w:val="az-Latn-AZ"/>
              </w:rPr>
            </w:pPr>
            <w:r>
              <w:rPr>
                <w:b/>
              </w:rPr>
              <w:t>I – 3b (0.5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 w:rsidRPr="00AB0057">
              <w:rPr>
                <w:lang w:val="az-Latn-AZ"/>
              </w:rPr>
              <w:t>.</w:t>
            </w:r>
            <w:r>
              <w:rPr>
                <w:lang w:val="az-Latn-AZ"/>
              </w:rPr>
              <w:t xml:space="preserve"> </w:t>
            </w:r>
            <w:r>
              <w:rPr>
                <w:lang w:val="sr-Cyrl-CS"/>
              </w:rPr>
              <w:t>Образложите нађен положај бушотине:</w:t>
            </w:r>
          </w:p>
        </w:tc>
      </w:tr>
      <w:tr w:rsidR="00DD1280" w:rsidRPr="00A862FA" w:rsidTr="00EA0593">
        <w:trPr>
          <w:gridAfter w:val="1"/>
          <w:wAfter w:w="81" w:type="dxa"/>
          <w:trHeight w:val="5648"/>
        </w:trPr>
        <w:tc>
          <w:tcPr>
            <w:tcW w:w="10488" w:type="dxa"/>
            <w:gridSpan w:val="2"/>
          </w:tcPr>
          <w:p w:rsidR="00DD1280" w:rsidRDefault="00DD1280" w:rsidP="00E56552">
            <w:pPr>
              <w:rPr>
                <w:b/>
              </w:rPr>
            </w:pPr>
          </w:p>
        </w:tc>
      </w:tr>
      <w:tr w:rsidR="00DD1280" w:rsidRPr="00A862FA" w:rsidTr="00DA1596">
        <w:trPr>
          <w:gridAfter w:val="1"/>
          <w:wAfter w:w="81" w:type="dxa"/>
          <w:trHeight w:val="535"/>
        </w:trPr>
        <w:tc>
          <w:tcPr>
            <w:tcW w:w="10488" w:type="dxa"/>
            <w:gridSpan w:val="2"/>
          </w:tcPr>
          <w:p w:rsidR="00DD1280" w:rsidRPr="00A862FA" w:rsidRDefault="00DD1280" w:rsidP="003A583D">
            <w:r w:rsidRPr="00920597">
              <w:rPr>
                <w:b/>
              </w:rPr>
              <w:t>I</w:t>
            </w:r>
            <w:r>
              <w:rPr>
                <w:b/>
              </w:rPr>
              <w:t xml:space="preserve"> – 4 (0.5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 w:rsidRPr="00A862FA">
              <w:t>.</w:t>
            </w:r>
            <w:r>
              <w:t xml:space="preserve"> </w:t>
            </w:r>
            <w:r>
              <w:rPr>
                <w:lang w:val="sr-Cyrl-CS"/>
              </w:rPr>
              <w:t>Максимална количина</w:t>
            </w:r>
            <w:r>
              <w:t xml:space="preserve"> (</w:t>
            </w:r>
            <w:r>
              <w:rPr>
                <w:lang w:val="sr-Cyrl-CS"/>
              </w:rPr>
              <w:t>маса</w:t>
            </w:r>
            <w:r>
              <w:t xml:space="preserve">) </w:t>
            </w:r>
            <w:r>
              <w:rPr>
                <w:lang w:val="sr-Cyrl-CS"/>
              </w:rPr>
              <w:t>нафте која сама истекне</w:t>
            </w:r>
            <w:r>
              <w:t xml:space="preserve">:             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30" type="#_x0000_t75" style="width:43.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65E07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465E07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M&lt;/m:t&gt;&lt;/m:r&gt;&lt;/m:e&gt;&lt;m:sub&gt;&lt;m:r&gt;&lt;w:rPr&gt;&lt;w:rFonts w:ascii=&quot;Cambria Math&quot; w:h-ansi=&quot;Cambria Math&quot;/&gt;&lt;wx:font wx:val=&quot;Cambria Math&quot;/&gt;&lt;w:i/&gt;&lt;/w:rPr&gt;&lt;m:t&gt;max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1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31" type="#_x0000_t75" style="width:43.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65E07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465E07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M&lt;/m:t&gt;&lt;/m:r&gt;&lt;/m:e&gt;&lt;m:sub&gt;&lt;m:r&gt;&lt;w:rPr&gt;&lt;w:rFonts w:ascii=&quot;Cambria Math&quot; w:h-ansi=&quot;Cambria Math&quot;/&gt;&lt;wx:font wx:val=&quot;Cambria Math&quot;/&gt;&lt;w:i/&gt;&lt;/w:rPr&gt;&lt;m:t&gt;max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1" o:title="" chromakey="white"/>
                </v:shape>
              </w:pict>
            </w:r>
            <w:r w:rsidRPr="00C459B2">
              <w:fldChar w:fldCharType="end"/>
            </w:r>
          </w:p>
          <w:p w:rsidR="00DD1280" w:rsidRPr="00A862FA" w:rsidRDefault="00DD1280" w:rsidP="009E3AC6"/>
        </w:tc>
      </w:tr>
      <w:tr w:rsidR="00DD1280" w:rsidRPr="00A862FA" w:rsidTr="00601745">
        <w:trPr>
          <w:gridAfter w:val="1"/>
          <w:wAfter w:w="81" w:type="dxa"/>
          <w:trHeight w:val="5098"/>
        </w:trPr>
        <w:tc>
          <w:tcPr>
            <w:tcW w:w="10488" w:type="dxa"/>
            <w:gridSpan w:val="2"/>
          </w:tcPr>
          <w:p w:rsidR="00DD1280" w:rsidRPr="00A862FA" w:rsidRDefault="00DD1280" w:rsidP="00601745">
            <w:r>
              <w:rPr>
                <w:lang w:val="sr-Cyrl-CS"/>
              </w:rPr>
              <w:t>Рачун</w:t>
            </w:r>
            <w:r>
              <w:t>:</w:t>
            </w:r>
          </w:p>
        </w:tc>
      </w:tr>
      <w:tr w:rsidR="00DD1280" w:rsidRPr="00A862FA" w:rsidTr="00DA1596">
        <w:trPr>
          <w:gridAfter w:val="1"/>
          <w:wAfter w:w="81" w:type="dxa"/>
          <w:trHeight w:val="535"/>
        </w:trPr>
        <w:tc>
          <w:tcPr>
            <w:tcW w:w="10488" w:type="dxa"/>
            <w:gridSpan w:val="2"/>
          </w:tcPr>
          <w:p w:rsidR="00DD1280" w:rsidRPr="00A862FA" w:rsidRDefault="00DD1280" w:rsidP="003A583D">
            <w:r w:rsidRPr="00920597">
              <w:rPr>
                <w:b/>
              </w:rPr>
              <w:t>I</w:t>
            </w:r>
            <w:r>
              <w:rPr>
                <w:b/>
              </w:rPr>
              <w:t xml:space="preserve"> – 5</w:t>
            </w:r>
            <w:r w:rsidRPr="00920597">
              <w:rPr>
                <w:b/>
              </w:rPr>
              <w:t xml:space="preserve"> (2.0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t>.</w:t>
            </w:r>
            <w:r>
              <w:rPr>
                <w:lang w:val="sr-Cyrl-CS"/>
              </w:rPr>
              <w:t>Вредност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32" type="#_x0000_t75" style="width:29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4D80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544D80&quot;&gt;&lt;m:oMathPara&gt;&lt;m:oMath&gt;&lt;m:r&gt;&lt;w:rPr&gt;&lt;w:rFonts w:ascii=&quot;Cambria Math&quot; w:h-ansi=&quot;Cambria Math&quot;/&gt;&lt;wx:font wx:val=&quot;Cambria Math&quot;/&gt;&lt;w:i/&gt;&lt;/w:rPr&gt;&lt;m:t&gt; OPC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2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33" type="#_x0000_t75" style="width:29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4D80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544D80&quot;&gt;&lt;m:oMathPara&gt;&lt;m:oMath&gt;&lt;m:r&gt;&lt;w:rPr&gt;&lt;w:rFonts w:ascii=&quot;Cambria Math&quot; w:h-ansi=&quot;Cambria Math&quot;/&gt;&lt;wx:font wx:val=&quot;Cambria Math&quot;/&gt;&lt;w:i/&gt;&lt;/w:rPr&gt;&lt;m:t&gt; OPC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2" o:title="" chromakey="white"/>
                </v:shape>
              </w:pict>
            </w:r>
            <w:r w:rsidRPr="00C459B2">
              <w:fldChar w:fldCharType="end"/>
            </w:r>
            <w:r>
              <w:t xml:space="preserve"> </w:t>
            </w:r>
            <w:r>
              <w:rPr>
                <w:lang w:val="sr-Cyrl-CS"/>
              </w:rPr>
              <w:t>за случај када нафта сама истиче</w:t>
            </w:r>
            <w:r>
              <w:t xml:space="preserve">:             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34" type="#_x0000_t75" style="width:43.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E6B60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DE6B60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OPC&lt;/m:t&gt;&lt;/m:r&gt;&lt;/m:e&gt;&lt;m:sub&gt;&lt;m:r&gt;&lt;w:rPr&gt;&lt;w:rFonts w:ascii=&quot;Cambria Math&quot; w:h-ansi=&quot;Cambria Math&quot;/&gt;&lt;wx:font wx:val=&quot;Cambria Math&quot;/&gt;&lt;w:i/&gt;&lt;/w:rPr&gt;&lt;m:t&gt;O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3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35" type="#_x0000_t75" style="width:43.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E6B60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DE6B60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OPC&lt;/m:t&gt;&lt;/m:r&gt;&lt;/m:e&gt;&lt;m:sub&gt;&lt;m:r&gt;&lt;w:rPr&gt;&lt;w:rFonts w:ascii=&quot;Cambria Math&quot; w:h-ansi=&quot;Cambria Math&quot;/&gt;&lt;wx:font wx:val=&quot;Cambria Math&quot;/&gt;&lt;w:i/&gt;&lt;/w:rPr&gt;&lt;m:t&gt;O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3" o:title="" chromakey="white"/>
                </v:shape>
              </w:pict>
            </w:r>
            <w:r w:rsidRPr="00C459B2">
              <w:fldChar w:fldCharType="end"/>
            </w:r>
          </w:p>
          <w:p w:rsidR="00DD1280" w:rsidRPr="00A862FA" w:rsidRDefault="00DD1280" w:rsidP="00AB0057">
            <w:pPr>
              <w:ind w:left="-1080" w:firstLine="1080"/>
            </w:pPr>
          </w:p>
        </w:tc>
      </w:tr>
      <w:tr w:rsidR="00DD1280" w:rsidRPr="00A862FA" w:rsidTr="00B94809">
        <w:trPr>
          <w:gridAfter w:val="1"/>
          <w:wAfter w:w="81" w:type="dxa"/>
          <w:trHeight w:val="11206"/>
        </w:trPr>
        <w:tc>
          <w:tcPr>
            <w:tcW w:w="10488" w:type="dxa"/>
            <w:gridSpan w:val="2"/>
          </w:tcPr>
          <w:p w:rsidR="00DD1280" w:rsidRPr="00A862FA" w:rsidRDefault="00DD1280" w:rsidP="00B94809">
            <w:r>
              <w:rPr>
                <w:lang w:val="sr-Cyrl-CS"/>
              </w:rPr>
              <w:t>Рачун</w:t>
            </w:r>
            <w:r>
              <w:t>:</w:t>
            </w:r>
          </w:p>
        </w:tc>
      </w:tr>
      <w:tr w:rsidR="00DD1280" w:rsidRPr="00A862FA" w:rsidTr="00DA1596">
        <w:trPr>
          <w:gridAfter w:val="1"/>
          <w:wAfter w:w="81" w:type="dxa"/>
          <w:trHeight w:val="535"/>
        </w:trPr>
        <w:tc>
          <w:tcPr>
            <w:tcW w:w="10488" w:type="dxa"/>
            <w:gridSpan w:val="2"/>
          </w:tcPr>
          <w:p w:rsidR="00DD1280" w:rsidRDefault="00DD1280" w:rsidP="006A7574">
            <w:r w:rsidRPr="00920597">
              <w:rPr>
                <w:b/>
              </w:rPr>
              <w:t>I</w:t>
            </w:r>
            <w:r>
              <w:rPr>
                <w:b/>
              </w:rPr>
              <w:t xml:space="preserve"> – 6</w:t>
            </w:r>
            <w:r w:rsidRPr="00920597">
              <w:rPr>
                <w:b/>
              </w:rPr>
              <w:t xml:space="preserve"> (1.0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 w:rsidRPr="00A862FA">
              <w:t>.</w:t>
            </w:r>
            <w:r>
              <w:t xml:space="preserve"> </w:t>
            </w:r>
            <w:r>
              <w:rPr>
                <w:lang w:val="sr-Cyrl-CS"/>
              </w:rPr>
              <w:t>Означите положај друге бушотине</w:t>
            </w:r>
            <w:r>
              <w:t xml:space="preserve">:                                        </w:t>
            </w:r>
          </w:p>
          <w:p w:rsidR="00DD1280" w:rsidRPr="00A862FA" w:rsidRDefault="00DD1280" w:rsidP="00392385"/>
        </w:tc>
      </w:tr>
      <w:tr w:rsidR="00DD1280" w:rsidRPr="00A862FA" w:rsidTr="00DA1596">
        <w:trPr>
          <w:gridAfter w:val="1"/>
          <w:wAfter w:w="81" w:type="dxa"/>
          <w:trHeight w:val="2141"/>
        </w:trPr>
        <w:tc>
          <w:tcPr>
            <w:tcW w:w="10488" w:type="dxa"/>
            <w:gridSpan w:val="2"/>
          </w:tcPr>
          <w:p w:rsidR="00DD1280" w:rsidRPr="00B94809" w:rsidRDefault="00DD1280" w:rsidP="007533C4">
            <w:r>
              <w:rPr>
                <w:noProof/>
              </w:rPr>
              <w:pict>
                <v:shape id="_x0000_s1028" type="#_x0000_t202" style="position:absolute;margin-left:131.8pt;margin-top:90.3pt;width:85pt;height:23.2pt;z-index:251658752;mso-position-horizontal-relative:text;mso-position-vertical-relative:text" stroked="f">
                  <v:textbox>
                    <w:txbxContent>
                      <w:p w:rsidR="00DD1280" w:rsidRPr="00EC2686" w:rsidRDefault="00DD1280" w:rsidP="00293A24">
                        <w:pPr>
                          <w:rPr>
                            <w:lang w:val="sr-Cyrl-CS"/>
                          </w:rPr>
                        </w:pPr>
                        <w:r>
                          <w:rPr>
                            <w:lang w:val="sr-Cyrl-CS"/>
                          </w:rPr>
                          <w:t>земљиште</w:t>
                        </w:r>
                      </w:p>
                    </w:txbxContent>
                  </v:textbox>
                </v:shape>
              </w:pict>
            </w:r>
            <w:r w:rsidRPr="00E20F0C">
              <w:object w:dxaOrig="5610" w:dyaOrig="6450">
                <v:shape id="_x0000_i1036" type="#_x0000_t75" style="width:272.25pt;height:312.75pt" o:ole="">
                  <v:imagedata r:id="rId9" o:title=""/>
                </v:shape>
                <o:OLEObject Type="Embed" ProgID="Paint.Picture" ShapeID="_x0000_i1036" DrawAspect="Content" ObjectID="_1321541905" r:id="rId14"/>
              </w:object>
            </w:r>
          </w:p>
        </w:tc>
      </w:tr>
      <w:tr w:rsidR="00DD1280" w:rsidRPr="00A862FA" w:rsidTr="00021737">
        <w:trPr>
          <w:trHeight w:val="581"/>
        </w:trPr>
        <w:tc>
          <w:tcPr>
            <w:tcW w:w="10569" w:type="dxa"/>
            <w:gridSpan w:val="3"/>
          </w:tcPr>
          <w:p w:rsidR="00DD1280" w:rsidRPr="00A862FA" w:rsidRDefault="00DD1280" w:rsidP="000E3944">
            <w:r w:rsidRPr="00920597">
              <w:rPr>
                <w:b/>
              </w:rPr>
              <w:t>I</w:t>
            </w:r>
            <w:r>
              <w:rPr>
                <w:b/>
              </w:rPr>
              <w:t xml:space="preserve"> – 7</w:t>
            </w:r>
            <w:r w:rsidRPr="00920597">
              <w:rPr>
                <w:b/>
              </w:rPr>
              <w:t xml:space="preserve"> (1.5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 w:rsidRPr="00A862FA">
              <w:t>.</w:t>
            </w:r>
            <w:r>
              <w:t xml:space="preserve"> </w:t>
            </w:r>
            <w:r>
              <w:rPr>
                <w:lang w:val="sr-Cyrl-CS"/>
              </w:rPr>
              <w:t>Рад извршен на убацивање воде</w:t>
            </w:r>
            <w:r>
              <w:t xml:space="preserve">:                                        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37" type="#_x0000_t75" style="width:30.7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86F6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886F63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E&lt;/m:t&gt;&lt;/m:r&gt;&lt;/m:e&gt;&lt;m:sub&gt;&lt;m:r&gt;&lt;w:rPr&gt;&lt;w:rFonts w:ascii=&quot;Cambria Math&quot; w:h-ansi=&quot;Cambria Math&quot;/&gt;&lt;wx:font wx:val=&quot;Cambria Math&quot;/&gt;&lt;w:i/&gt;&lt;/w:rPr&gt;&lt;m:t&gt;W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5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38" type="#_x0000_t75" style="width:30.7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86F6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886F63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E&lt;/m:t&gt;&lt;/m:r&gt;&lt;/m:e&gt;&lt;m:sub&gt;&lt;m:r&gt;&lt;w:rPr&gt;&lt;w:rFonts w:ascii=&quot;Cambria Math&quot; w:h-ansi=&quot;Cambria Math&quot;/&gt;&lt;wx:font wx:val=&quot;Cambria Math&quot;/&gt;&lt;w:i/&gt;&lt;/w:rPr&gt;&lt;m:t&gt;W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5" o:title="" chromakey="white"/>
                </v:shape>
              </w:pict>
            </w:r>
            <w:r w:rsidRPr="00C459B2">
              <w:fldChar w:fldCharType="end"/>
            </w:r>
          </w:p>
        </w:tc>
      </w:tr>
      <w:tr w:rsidR="00DD1280" w:rsidRPr="00A862FA" w:rsidTr="004D0F2A">
        <w:trPr>
          <w:trHeight w:val="4769"/>
        </w:trPr>
        <w:tc>
          <w:tcPr>
            <w:tcW w:w="10569" w:type="dxa"/>
            <w:gridSpan w:val="3"/>
          </w:tcPr>
          <w:p w:rsidR="00DD1280" w:rsidRPr="00A862FA" w:rsidRDefault="00DD1280" w:rsidP="00B94809">
            <w:r>
              <w:rPr>
                <w:lang w:val="sr-Cyrl-CS"/>
              </w:rPr>
              <w:t>Рачун</w:t>
            </w:r>
            <w:r>
              <w:t>:</w:t>
            </w:r>
          </w:p>
        </w:tc>
      </w:tr>
      <w:tr w:rsidR="00DD1280" w:rsidRPr="00A862FA" w:rsidTr="004D0F2A">
        <w:trPr>
          <w:trHeight w:val="3841"/>
        </w:trPr>
        <w:tc>
          <w:tcPr>
            <w:tcW w:w="10569" w:type="dxa"/>
            <w:gridSpan w:val="3"/>
          </w:tcPr>
          <w:p w:rsidR="00DD1280" w:rsidRDefault="00DD1280" w:rsidP="00547462">
            <w:pPr>
              <w:spacing w:line="360" w:lineRule="auto"/>
              <w:jc w:val="both"/>
              <w:rPr>
                <w:b/>
              </w:rPr>
            </w:pPr>
          </w:p>
        </w:tc>
      </w:tr>
      <w:tr w:rsidR="00DD1280" w:rsidRPr="00A862FA" w:rsidTr="00021737">
        <w:trPr>
          <w:trHeight w:val="626"/>
        </w:trPr>
        <w:tc>
          <w:tcPr>
            <w:tcW w:w="10569" w:type="dxa"/>
            <w:gridSpan w:val="3"/>
          </w:tcPr>
          <w:p w:rsidR="00DD1280" w:rsidRPr="00A862FA" w:rsidRDefault="00DD1280" w:rsidP="00547462">
            <w:pPr>
              <w:spacing w:line="360" w:lineRule="auto"/>
              <w:jc w:val="both"/>
            </w:pPr>
            <w:r>
              <w:rPr>
                <w:b/>
              </w:rPr>
              <w:t>I – 8</w:t>
            </w:r>
            <w:r w:rsidRPr="00920597">
              <w:rPr>
                <w:b/>
              </w:rPr>
              <w:t xml:space="preserve"> (2.0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 w:rsidRPr="00A862FA">
              <w:t>.</w:t>
            </w:r>
            <w:r>
              <w:t xml:space="preserve"> </w:t>
            </w:r>
            <w:r>
              <w:rPr>
                <w:lang w:val="sr-Cyrl-CS"/>
              </w:rPr>
              <w:t>Збирни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39" type="#_x0000_t75" style="width:29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773C1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9773C1&quot;&gt;&lt;m:oMathPara&gt;&lt;m:oMath&gt;&lt;m:r&gt;&lt;w:rPr&gt;&lt;w:rFonts w:ascii=&quot;Cambria Math&quot; w:h-ansi=&quot;Cambria Math&quot;/&gt;&lt;wx:font wx:val=&quot;Cambria Math&quot;/&gt;&lt;w:i/&gt;&lt;/w:rPr&gt;&lt;m:t&gt; OPC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2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40" type="#_x0000_t75" style="width:29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773C1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9773C1&quot;&gt;&lt;m:oMathPara&gt;&lt;m:oMath&gt;&lt;m:r&gt;&lt;w:rPr&gt;&lt;w:rFonts w:ascii=&quot;Cambria Math&quot; w:h-ansi=&quot;Cambria Math&quot;/&gt;&lt;wx:font wx:val=&quot;Cambria Math&quot;/&gt;&lt;w:i/&gt;&lt;/w:rPr&gt;&lt;m:t&gt; OPC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2" o:title="" chromakey="white"/>
                </v:shape>
              </w:pict>
            </w:r>
            <w:r w:rsidRPr="00C459B2">
              <w:fldChar w:fldCharType="end"/>
            </w:r>
            <w:r>
              <w:t xml:space="preserve">:                                              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41" type="#_x0000_t75" style="width:42.7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639A3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2639A3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OPC&lt;/m:t&gt;&lt;/m:r&gt;&lt;/m:e&gt;&lt;m:sub&gt;&lt;m:r&gt;&lt;w:rPr&gt;&lt;w:rFonts w:ascii=&quot;Cambria Math&quot; w:h-ansi=&quot;Cambria Math&quot;/&gt;&lt;wx:font wx:val=&quot;Cambria Math&quot;/&gt;&lt;w:i/&gt;&lt;/w:rPr&gt;&lt;m:t&gt;T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6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42" type="#_x0000_t75" style="width:42.7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639A3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2639A3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OPC&lt;/m:t&gt;&lt;/m:r&gt;&lt;/m:e&gt;&lt;m:sub&gt;&lt;m:r&gt;&lt;w:rPr&gt;&lt;w:rFonts w:ascii=&quot;Cambria Math&quot; w:h-ansi=&quot;Cambria Math&quot;/&gt;&lt;wx:font wx:val=&quot;Cambria Math&quot;/&gt;&lt;w:i/&gt;&lt;/w:rPr&gt;&lt;m:t&gt;T&lt;/m:t&gt;&lt;/m:r&gt;&lt;/m:sub&gt;&lt;/m:sSub&gt;&lt;m:r&gt;&lt;w:rPr&gt;&lt;w:rFonts w:ascii=&quot;Cambria Math&quot; w:h-ansi=&quot;Cambria Math&quot;/&gt;&lt;wx:font wx:val=&quot;Cambria Math&quot;/&gt;&lt;w:i/&gt;&lt;/w:rPr&gt;&lt;m:t&gt;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6" o:title="" chromakey="white"/>
                </v:shape>
              </w:pict>
            </w:r>
            <w:r w:rsidRPr="00C459B2">
              <w:fldChar w:fldCharType="end"/>
            </w:r>
          </w:p>
        </w:tc>
      </w:tr>
      <w:tr w:rsidR="00DD1280" w:rsidRPr="00A862FA" w:rsidTr="004D0F2A">
        <w:trPr>
          <w:trHeight w:val="7576"/>
        </w:trPr>
        <w:tc>
          <w:tcPr>
            <w:tcW w:w="10569" w:type="dxa"/>
            <w:gridSpan w:val="3"/>
          </w:tcPr>
          <w:p w:rsidR="00DD1280" w:rsidRDefault="00DD1280" w:rsidP="00547462">
            <w:pPr>
              <w:spacing w:line="360" w:lineRule="auto"/>
              <w:jc w:val="both"/>
              <w:rPr>
                <w:b/>
              </w:rPr>
            </w:pPr>
            <w:r>
              <w:rPr>
                <w:lang w:val="sr-Cyrl-CS"/>
              </w:rPr>
              <w:t>Рачун</w:t>
            </w:r>
            <w:r>
              <w:t>:</w:t>
            </w:r>
          </w:p>
        </w:tc>
      </w:tr>
      <w:tr w:rsidR="00DD1280" w:rsidRPr="00A862FA" w:rsidTr="00021737">
        <w:trPr>
          <w:trHeight w:val="11921"/>
        </w:trPr>
        <w:tc>
          <w:tcPr>
            <w:tcW w:w="10569" w:type="dxa"/>
            <w:gridSpan w:val="3"/>
          </w:tcPr>
          <w:p w:rsidR="00DD1280" w:rsidRPr="00A862FA" w:rsidRDefault="00DD1280" w:rsidP="00F746CB"/>
        </w:tc>
      </w:tr>
    </w:tbl>
    <w:p w:rsidR="00DD1280" w:rsidRPr="00E9077F" w:rsidRDefault="00DD1280" w:rsidP="00E9077F">
      <w:pPr>
        <w:jc w:val="center"/>
      </w:pPr>
      <w:r>
        <w:rPr>
          <w:rFonts w:eastAsia="DFKai-SB"/>
          <w:b/>
          <w:sz w:val="32"/>
          <w:szCs w:val="32"/>
          <w:lang w:val="sr-Cyrl-CS" w:eastAsia="zh-TW"/>
        </w:rPr>
        <w:t>Проблем</w:t>
      </w:r>
      <w:r w:rsidRPr="00920597">
        <w:rPr>
          <w:rFonts w:eastAsia="DFKai-SB"/>
          <w:b/>
          <w:sz w:val="32"/>
          <w:szCs w:val="32"/>
          <w:lang w:eastAsia="zh-TW"/>
        </w:rPr>
        <w:t xml:space="preserve"> II:</w:t>
      </w:r>
      <w:r w:rsidRPr="00920597">
        <w:rPr>
          <w:rFonts w:eastAsia="DFKai-SB"/>
          <w:b/>
          <w:sz w:val="32"/>
          <w:szCs w:val="32"/>
          <w:lang w:eastAsia="zh-TW"/>
        </w:rPr>
        <w:tab/>
      </w:r>
      <w:r>
        <w:rPr>
          <w:rFonts w:eastAsia="DFKai-SB"/>
          <w:b/>
          <w:sz w:val="32"/>
          <w:szCs w:val="32"/>
          <w:lang w:val="sr-Cyrl-CS" w:eastAsia="zh-TW"/>
        </w:rPr>
        <w:t>Корозија метала</w:t>
      </w:r>
    </w:p>
    <w:p w:rsidR="00DD1280" w:rsidRPr="00B333EA" w:rsidRDefault="00DD1280" w:rsidP="004869F8">
      <w:pPr>
        <w:spacing w:afterLines="50"/>
        <w:rPr>
          <w:b/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1"/>
      </w:tblGrid>
      <w:tr w:rsidR="00DD1280" w:rsidRPr="00B333EA" w:rsidTr="006B218A">
        <w:trPr>
          <w:trHeight w:val="266"/>
        </w:trPr>
        <w:tc>
          <w:tcPr>
            <w:tcW w:w="10491" w:type="dxa"/>
          </w:tcPr>
          <w:p w:rsidR="00DD1280" w:rsidRPr="00060EAF" w:rsidRDefault="00DD1280" w:rsidP="00060EAF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1 (0.4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Оксидација</w:t>
            </w:r>
            <w:r>
              <w:rPr>
                <w:rFonts w:eastAsia="DFKai-SB"/>
                <w:lang w:eastAsia="zh-TW"/>
              </w:rPr>
              <w:t xml:space="preserve"> – </w:t>
            </w:r>
            <w:r>
              <w:rPr>
                <w:rFonts w:eastAsia="DFKai-SB"/>
                <w:lang w:val="sr-Cyrl-CS" w:eastAsia="zh-TW"/>
              </w:rPr>
              <w:t>редукција гвожђа узрокована</w:t>
            </w:r>
            <w:r>
              <w:rPr>
                <w:rFonts w:eastAsia="DFKai-SB"/>
                <w:lang w:eastAsia="zh-TW"/>
              </w:rPr>
              <w:t xml:space="preserve"> SRB </w:t>
            </w:r>
            <w:r>
              <w:rPr>
                <w:rFonts w:eastAsia="DFKai-SB"/>
                <w:lang w:val="sr-Cyrl-CS" w:eastAsia="zh-TW"/>
              </w:rPr>
              <w:t>бактеријама</w:t>
            </w:r>
          </w:p>
        </w:tc>
      </w:tr>
      <w:tr w:rsidR="00DD1280" w:rsidRPr="00B333EA" w:rsidTr="00EC400C">
        <w:trPr>
          <w:trHeight w:val="1805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lang w:eastAsia="zh-TW"/>
              </w:rPr>
            </w:pPr>
          </w:p>
        </w:tc>
      </w:tr>
    </w:tbl>
    <w:p w:rsidR="00DD1280" w:rsidRDefault="00DD1280" w:rsidP="006B218A">
      <w:pPr>
        <w:rPr>
          <w:b/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1"/>
      </w:tblGrid>
      <w:tr w:rsidR="00DD1280" w:rsidRPr="00B333EA" w:rsidTr="00060EAF">
        <w:trPr>
          <w:trHeight w:val="266"/>
        </w:trPr>
        <w:tc>
          <w:tcPr>
            <w:tcW w:w="10491" w:type="dxa"/>
          </w:tcPr>
          <w:p w:rsidR="00DD1280" w:rsidRPr="00EC400C" w:rsidRDefault="00DD1280" w:rsidP="00A63147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2a (0.55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Количина у</w:t>
            </w:r>
            <w:r>
              <w:rPr>
                <w:lang w:val="az-Latn-AZ"/>
              </w:rPr>
              <w:t xml:space="preserve"> </w:t>
            </w:r>
            <w:r>
              <w:t>(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43" type="#_x0000_t75" style="width:27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36E5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8336E5&quot;&gt;&lt;m:oMathPara&gt;&lt;m:oMath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g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7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44" type="#_x0000_t75" style="width:27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36E5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8336E5&quot;&gt;&lt;m:oMathPara&gt;&lt;m:oMath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g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7" o:title="" chromakey="white"/>
                </v:shape>
              </w:pict>
            </w:r>
            <w:r w:rsidRPr="00C459B2">
              <w:fldChar w:fldCharType="end"/>
            </w:r>
            <w:r>
              <w:t>)</w:t>
            </w:r>
            <w:r>
              <w:rPr>
                <w:lang w:val="sr-Cyrl-CS"/>
              </w:rPr>
              <w:t xml:space="preserve"> </w:t>
            </w:r>
            <w:r w:rsidRPr="00C459B2">
              <w:rPr>
                <w:lang w:val="az-Latn-AZ"/>
              </w:rPr>
              <w:fldChar w:fldCharType="begin"/>
            </w:r>
            <w:r w:rsidRPr="00C459B2">
              <w:rPr>
                <w:lang w:val="az-Latn-AZ"/>
              </w:rPr>
              <w:instrText xml:space="preserve"> QUOTE </w:instrText>
            </w:r>
            <w:r w:rsidRPr="00E20F0C">
              <w:pict>
                <v:shape id="_x0000_i1045" type="#_x0000_t75" style="width:28.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267A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CE267A&quot;&gt;&lt;m:oMathPara&gt;&lt;m:oMath&gt;&lt;m:r&gt;&lt;w:rPr&gt;&lt;w:rFonts w:ascii=&quot;Cambria Math&quot; w:h-ansi=&quot;Cambria Math&quot;/&gt;&lt;wx:font wx:val=&quot;Cambria Math&quot;/&gt;&lt;w:i/&gt;&lt;/w:rPr&gt;&lt;m:t&gt; FeS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8" o:title="" chromakey="white"/>
                </v:shape>
              </w:pict>
            </w:r>
            <w:r w:rsidRPr="00C459B2">
              <w:rPr>
                <w:lang w:val="az-Latn-AZ"/>
              </w:rPr>
              <w:instrText xml:space="preserve"> </w:instrText>
            </w:r>
            <w:r w:rsidRPr="00C459B2">
              <w:rPr>
                <w:lang w:val="az-Latn-AZ"/>
              </w:rPr>
              <w:fldChar w:fldCharType="separate"/>
            </w:r>
            <w:r w:rsidRPr="00E20F0C">
              <w:pict>
                <v:shape id="_x0000_i1046" type="#_x0000_t75" style="width:28.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267A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CE267A&quot;&gt;&lt;m:oMathPara&gt;&lt;m:oMath&gt;&lt;m:r&gt;&lt;w:rPr&gt;&lt;w:rFonts w:ascii=&quot;Cambria Math&quot; w:h-ansi=&quot;Cambria Math&quot;/&gt;&lt;wx:font wx:val=&quot;Cambria Math&quot;/&gt;&lt;w:i/&gt;&lt;/w:rPr&gt;&lt;m:t&gt; FeS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8" o:title="" chromakey="white"/>
                </v:shape>
              </w:pict>
            </w:r>
            <w:r w:rsidRPr="00C459B2">
              <w:rPr>
                <w:lang w:val="az-Latn-AZ"/>
              </w:rPr>
              <w:fldChar w:fldCharType="end"/>
            </w:r>
            <w:r>
              <w:rPr>
                <w:lang w:val="sr-Cyrl-CS"/>
              </w:rPr>
              <w:t>у првој мешавини</w:t>
            </w:r>
          </w:p>
        </w:tc>
      </w:tr>
      <w:tr w:rsidR="00DD1280" w:rsidRPr="00B333EA" w:rsidTr="00EC400C">
        <w:trPr>
          <w:trHeight w:val="1102"/>
        </w:trPr>
        <w:tc>
          <w:tcPr>
            <w:tcW w:w="10491" w:type="dxa"/>
          </w:tcPr>
          <w:p w:rsidR="00DD1280" w:rsidRDefault="00DD1280" w:rsidP="00EC400C">
            <w:pPr>
              <w:widowControl w:val="0"/>
              <w:rPr>
                <w:rFonts w:eastAsia="DFKai-SB"/>
                <w:b/>
                <w:lang w:eastAsia="zh-TW"/>
              </w:rPr>
            </w:pPr>
          </w:p>
        </w:tc>
      </w:tr>
      <w:tr w:rsidR="00DD1280" w:rsidRPr="00B333EA" w:rsidTr="00060EAF">
        <w:trPr>
          <w:trHeight w:val="266"/>
        </w:trPr>
        <w:tc>
          <w:tcPr>
            <w:tcW w:w="10491" w:type="dxa"/>
          </w:tcPr>
          <w:p w:rsidR="00DD1280" w:rsidRPr="00EC400C" w:rsidRDefault="00DD1280" w:rsidP="00A63147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2b (0.55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 xml:space="preserve">Количина у </w:t>
            </w:r>
            <w:r>
              <w:rPr>
                <w:lang w:val="az-Latn-AZ"/>
              </w:rPr>
              <w:t xml:space="preserve"> </w:t>
            </w:r>
            <w:r>
              <w:t>(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47" type="#_x0000_t75" style="width:27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22D8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2F22D8&quot;&gt;&lt;m:oMathPara&gt;&lt;m:oMath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g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7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48" type="#_x0000_t75" style="width:27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22D8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2F22D8&quot;&gt;&lt;m:oMathPara&gt;&lt;m:oMath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g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7" o:title="" chromakey="white"/>
                </v:shape>
              </w:pict>
            </w:r>
            <w:r w:rsidRPr="00C459B2">
              <w:fldChar w:fldCharType="end"/>
            </w:r>
            <w:r>
              <w:t xml:space="preserve">) </w:t>
            </w:r>
            <w:r>
              <w:rPr>
                <w:lang w:val="sr-Cyrl-CS"/>
              </w:rPr>
              <w:t xml:space="preserve"> </w:t>
            </w:r>
            <w:r w:rsidRPr="00C459B2">
              <w:rPr>
                <w:lang w:val="az-Latn-AZ"/>
              </w:rPr>
              <w:fldChar w:fldCharType="begin"/>
            </w:r>
            <w:r w:rsidRPr="00C459B2">
              <w:rPr>
                <w:lang w:val="az-Latn-AZ"/>
              </w:rPr>
              <w:instrText xml:space="preserve"> QUOTE </w:instrText>
            </w:r>
            <w:r w:rsidRPr="00E20F0C">
              <w:pict>
                <v:shape id="_x0000_i1049" type="#_x0000_t75" style="width:28.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51B4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1151B4&quot;&gt;&lt;m:oMathPara&gt;&lt;m:oMath&gt;&lt;m:r&gt;&lt;w:rPr&gt;&lt;w:rFonts w:ascii=&quot;Cambria Math&quot; w:h-ansi=&quot;Cambria Math&quot;/&gt;&lt;wx:font wx:val=&quot;Cambria Math&quot;/&gt;&lt;w:i/&gt;&lt;/w:rPr&gt;&lt;m:t&gt; FeS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8" o:title="" chromakey="white"/>
                </v:shape>
              </w:pict>
            </w:r>
            <w:r w:rsidRPr="00C459B2">
              <w:rPr>
                <w:lang w:val="az-Latn-AZ"/>
              </w:rPr>
              <w:instrText xml:space="preserve"> </w:instrText>
            </w:r>
            <w:r w:rsidRPr="00C459B2">
              <w:rPr>
                <w:lang w:val="az-Latn-AZ"/>
              </w:rPr>
              <w:fldChar w:fldCharType="separate"/>
            </w:r>
            <w:r w:rsidRPr="00E20F0C">
              <w:pict>
                <v:shape id="_x0000_i1050" type="#_x0000_t75" style="width:28.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51B4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1151B4&quot;&gt;&lt;m:oMathPara&gt;&lt;m:oMath&gt;&lt;m:r&gt;&lt;w:rPr&gt;&lt;w:rFonts w:ascii=&quot;Cambria Math&quot; w:h-ansi=&quot;Cambria Math&quot;/&gt;&lt;wx:font wx:val=&quot;Cambria Math&quot;/&gt;&lt;w:i/&gt;&lt;/w:rPr&gt;&lt;m:t&gt; FeS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8" o:title="" chromakey="white"/>
                </v:shape>
              </w:pict>
            </w:r>
            <w:r w:rsidRPr="00C459B2">
              <w:rPr>
                <w:lang w:val="az-Latn-AZ"/>
              </w:rPr>
              <w:fldChar w:fldCharType="end"/>
            </w:r>
            <w:r>
              <w:rPr>
                <w:lang w:val="sr-Cyrl-CS"/>
              </w:rPr>
              <w:t>у другој мешавини</w:t>
            </w:r>
          </w:p>
        </w:tc>
      </w:tr>
      <w:tr w:rsidR="00DD1280" w:rsidRPr="00B333EA" w:rsidTr="00EC400C">
        <w:trPr>
          <w:trHeight w:val="1277"/>
        </w:trPr>
        <w:tc>
          <w:tcPr>
            <w:tcW w:w="10491" w:type="dxa"/>
          </w:tcPr>
          <w:p w:rsidR="00DD1280" w:rsidRPr="001D5CED" w:rsidRDefault="00DD1280" w:rsidP="00391C92">
            <w:pPr>
              <w:widowControl w:val="0"/>
              <w:jc w:val="both"/>
              <w:rPr>
                <w:rFonts w:eastAsia="DFKai-SB"/>
                <w:lang w:eastAsia="zh-TW"/>
              </w:rPr>
            </w:pPr>
          </w:p>
        </w:tc>
      </w:tr>
      <w:tr w:rsidR="00DD1280" w:rsidRPr="00B333EA" w:rsidTr="00EC400C">
        <w:trPr>
          <w:trHeight w:val="5647"/>
        </w:trPr>
        <w:tc>
          <w:tcPr>
            <w:tcW w:w="10491" w:type="dxa"/>
          </w:tcPr>
          <w:p w:rsidR="00DD1280" w:rsidRPr="001D5CED" w:rsidRDefault="00DD1280" w:rsidP="00391C92">
            <w:pPr>
              <w:widowControl w:val="0"/>
              <w:jc w:val="both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val="sr-Cyrl-CS" w:eastAsia="zh-TW"/>
              </w:rPr>
              <w:t>Рачун</w:t>
            </w:r>
            <w:r>
              <w:rPr>
                <w:rFonts w:eastAsia="DFKai-SB"/>
                <w:lang w:eastAsia="zh-TW"/>
              </w:rPr>
              <w:t>:</w:t>
            </w:r>
          </w:p>
        </w:tc>
      </w:tr>
      <w:tr w:rsidR="00DD1280" w:rsidRPr="00B333EA" w:rsidTr="00EC400C">
        <w:trPr>
          <w:trHeight w:val="3983"/>
        </w:trPr>
        <w:tc>
          <w:tcPr>
            <w:tcW w:w="10491" w:type="dxa"/>
          </w:tcPr>
          <w:p w:rsidR="00DD1280" w:rsidRDefault="00DD1280" w:rsidP="00EC400C">
            <w:pPr>
              <w:widowControl w:val="0"/>
              <w:rPr>
                <w:rFonts w:eastAsia="DFKai-SB"/>
                <w:lang w:eastAsia="zh-TW"/>
              </w:rPr>
            </w:pPr>
          </w:p>
        </w:tc>
      </w:tr>
    </w:tbl>
    <w:p w:rsidR="00DD1280" w:rsidRDefault="00DD1280" w:rsidP="006B218A">
      <w:pPr>
        <w:rPr>
          <w:b/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1"/>
      </w:tblGrid>
      <w:tr w:rsidR="00DD1280" w:rsidRPr="00B333EA" w:rsidTr="0074754D">
        <w:trPr>
          <w:trHeight w:val="266"/>
        </w:trPr>
        <w:tc>
          <w:tcPr>
            <w:tcW w:w="10491" w:type="dxa"/>
          </w:tcPr>
          <w:p w:rsidR="00DD1280" w:rsidRPr="00060EAF" w:rsidRDefault="00DD1280" w:rsidP="00453972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3 (0.3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Хемијска формула талога</w:t>
            </w:r>
          </w:p>
        </w:tc>
      </w:tr>
      <w:tr w:rsidR="00DD1280" w:rsidRPr="00B333EA" w:rsidTr="00453972">
        <w:trPr>
          <w:trHeight w:val="692"/>
        </w:trPr>
        <w:tc>
          <w:tcPr>
            <w:tcW w:w="10491" w:type="dxa"/>
          </w:tcPr>
          <w:p w:rsidR="00DD1280" w:rsidRPr="001D5CED" w:rsidRDefault="00DD1280" w:rsidP="00453972">
            <w:pPr>
              <w:widowControl w:val="0"/>
              <w:rPr>
                <w:rFonts w:eastAsia="DFKai-SB"/>
                <w:lang w:eastAsia="zh-TW"/>
              </w:rPr>
            </w:pPr>
          </w:p>
        </w:tc>
      </w:tr>
    </w:tbl>
    <w:p w:rsidR="00DD1280" w:rsidRDefault="00DD1280" w:rsidP="006B218A">
      <w:pPr>
        <w:rPr>
          <w:b/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1"/>
      </w:tblGrid>
      <w:tr w:rsidR="00DD1280" w:rsidRPr="00B333EA" w:rsidTr="00B51AF6">
        <w:trPr>
          <w:trHeight w:val="266"/>
        </w:trPr>
        <w:tc>
          <w:tcPr>
            <w:tcW w:w="10491" w:type="dxa"/>
          </w:tcPr>
          <w:p w:rsidR="00DD1280" w:rsidRPr="00060EAF" w:rsidRDefault="00DD1280" w:rsidP="00271FF9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4a (0.6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Концентрација у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t>(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51" type="#_x0000_t75" style="width:33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D57EB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6D57EB&quot;&gt;&lt;m:oMathPara&gt;&lt;m:oMath&gt;&lt;m:r&gt;&lt;w:rPr&gt;&lt;w:rFonts w:ascii=&quot;Cambria Math&quot; w:h-ansi=&quot;Cambria Math&quot;/&gt;&lt;wx:font wx:val=&quot;Cambria Math&quot;/&gt;&lt;w:i/&gt;&lt;/w:rPr&gt;&lt;m:t&gt; &lt;/m:t&gt;&lt;/m:r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ol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9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52" type="#_x0000_t75" style="width:33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D57EB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6D57EB&quot;&gt;&lt;m:oMathPara&gt;&lt;m:oMath&gt;&lt;m:r&gt;&lt;w:rPr&gt;&lt;w:rFonts w:ascii=&quot;Cambria Math&quot; w:h-ansi=&quot;Cambria Math&quot;/&gt;&lt;wx:font wx:val=&quot;Cambria Math&quot;/&gt;&lt;w:i/&gt;&lt;/w:rPr&gt;&lt;m:t&gt; &lt;/m:t&gt;&lt;/m:r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ol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9" o:title="" chromakey="white"/>
                </v:shape>
              </w:pict>
            </w:r>
            <w:r w:rsidRPr="00C459B2">
              <w:fldChar w:fldCharType="end"/>
            </w:r>
            <w:r>
              <w:t>)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 xml:space="preserve"> </w:t>
            </w:r>
            <w:r w:rsidRPr="00C459B2">
              <w:rPr>
                <w:rFonts w:eastAsia="DFKai-SB"/>
              </w:rPr>
              <w:fldChar w:fldCharType="begin"/>
            </w:r>
            <w:r w:rsidRPr="00C459B2">
              <w:rPr>
                <w:rFonts w:eastAsia="DFKai-SB"/>
              </w:rPr>
              <w:instrText xml:space="preserve"> QUOTE </w:instrText>
            </w:r>
            <w:r w:rsidRPr="00E20F0C">
              <w:rPr>
                <w:rFonts w:eastAsia="DFKai-SB"/>
              </w:rPr>
              <w:pict>
                <v:shape id="_x0000_i1053" type="#_x0000_t75" style="width:41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15BF8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015BF8&quot;&gt;&lt;m:oMathPara&gt;&lt;m:oMath&gt;&lt;m:r&gt;&lt;w:rPr&gt;&lt;w:rFonts w:ascii=&quot;Cambria Math&quot; w:h-ansi=&quot;Cambria Math&quot;/&gt;&lt;wx:font wx:val=&quot;Cambria Math&quot;/&gt;&lt;w:i/&gt;&lt;/w:rPr&gt;&lt;m:t&gt; 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SO&lt;/m:t&gt;&lt;/m:r&gt;&lt;/m:e&gt;&lt;m:sub&gt;&lt;m:r&gt;&lt;w:rPr&gt;&lt;w:rFonts w:ascii=&quot;Cambria Math&quot; w:h-ansi=&quot;Cambria Math&quot;/&gt;&lt;wx:font wx:val=&quot;Cambria Math&quot;/&gt;&lt;w:i/&gt;&lt;/w:rPr&gt;&lt;m:t&gt;4&lt;/m:t&gt;&lt;/m:r&gt;&lt;/m:sub&gt;&lt;/m:sSub&gt;&lt;m:r&gt;&lt;w:rPr&gt;&lt;w:rFonts w:ascii=&quot;Cambria Math&quot; w:h-ansi=&quot;Cambria Math&quot;/&gt;&lt;wx:font wx:val=&quot;Cambria Math&quot;/&gt;&lt;w:i/&gt;&lt;/w:rPr&gt;&lt;m:t&gt;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0" o:title="" chromakey="white"/>
                </v:shape>
              </w:pict>
            </w:r>
            <w:r w:rsidRPr="00C459B2">
              <w:rPr>
                <w:rFonts w:eastAsia="DFKai-SB"/>
              </w:rPr>
              <w:instrText xml:space="preserve"> </w:instrText>
            </w:r>
            <w:r w:rsidRPr="00C459B2">
              <w:rPr>
                <w:rFonts w:eastAsia="DFKai-SB"/>
              </w:rPr>
              <w:fldChar w:fldCharType="separate"/>
            </w:r>
            <w:r w:rsidRPr="00E20F0C">
              <w:rPr>
                <w:rFonts w:eastAsia="DFKai-SB"/>
              </w:rPr>
              <w:pict>
                <v:shape id="_x0000_i1054" type="#_x0000_t75" style="width:41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15BF8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015BF8&quot;&gt;&lt;m:oMathPara&gt;&lt;m:oMath&gt;&lt;m:r&gt;&lt;w:rPr&gt;&lt;w:rFonts w:ascii=&quot;Cambria Math&quot; w:h-ansi=&quot;Cambria Math&quot;/&gt;&lt;wx:font wx:val=&quot;Cambria Math&quot;/&gt;&lt;w:i/&gt;&lt;/w:rPr&gt;&lt;m:t&gt; 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SO&lt;/m:t&gt;&lt;/m:r&gt;&lt;/m:e&gt;&lt;m:sub&gt;&lt;m:r&gt;&lt;w:rPr&gt;&lt;w:rFonts w:ascii=&quot;Cambria Math&quot; w:h-ansi=&quot;Cambria Math&quot;/&gt;&lt;wx:font wx:val=&quot;Cambria Math&quot;/&gt;&lt;w:i/&gt;&lt;/w:rPr&gt;&lt;m:t&gt;4&lt;/m:t&gt;&lt;/m:r&gt;&lt;/m:sub&gt;&lt;/m:sSub&gt;&lt;m:r&gt;&lt;w:rPr&gt;&lt;w:rFonts w:ascii=&quot;Cambria Math&quot; w:h-ansi=&quot;Cambria Math&quot;/&gt;&lt;wx:font wx:val=&quot;Cambria Math&quot;/&gt;&lt;w:i/&gt;&lt;/w:rPr&gt;&lt;m:t&gt;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0" o:title="" chromakey="white"/>
                </v:shape>
              </w:pict>
            </w:r>
            <w:r w:rsidRPr="00C459B2">
              <w:rPr>
                <w:rFonts w:eastAsia="DFKai-SB"/>
              </w:rPr>
              <w:fldChar w:fldCharType="end"/>
            </w:r>
            <w:r>
              <w:rPr>
                <w:rFonts w:eastAsia="DFKai-SB"/>
                <w:lang w:val="sr-Cyrl-CS"/>
              </w:rPr>
              <w:t>у првој мешавини</w:t>
            </w:r>
          </w:p>
        </w:tc>
      </w:tr>
      <w:tr w:rsidR="00DD1280" w:rsidRPr="00B333EA" w:rsidTr="00B51AF6">
        <w:trPr>
          <w:trHeight w:val="555"/>
        </w:trPr>
        <w:tc>
          <w:tcPr>
            <w:tcW w:w="10491" w:type="dxa"/>
          </w:tcPr>
          <w:p w:rsidR="00DD1280" w:rsidRPr="001D5CED" w:rsidRDefault="00DD1280" w:rsidP="00B51AF6">
            <w:pPr>
              <w:widowControl w:val="0"/>
              <w:rPr>
                <w:rFonts w:eastAsia="DFKai-SB"/>
                <w:b/>
                <w:lang w:eastAsia="zh-TW"/>
              </w:rPr>
            </w:pPr>
          </w:p>
        </w:tc>
      </w:tr>
      <w:tr w:rsidR="00DD1280" w:rsidRPr="00B333EA" w:rsidTr="00B51AF6">
        <w:trPr>
          <w:trHeight w:val="266"/>
        </w:trPr>
        <w:tc>
          <w:tcPr>
            <w:tcW w:w="10491" w:type="dxa"/>
          </w:tcPr>
          <w:p w:rsidR="00DD1280" w:rsidRPr="00060EAF" w:rsidRDefault="00DD1280" w:rsidP="00271FF9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4b (0.6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Концентрација у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t>(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55" type="#_x0000_t75" style="width:33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272D1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6272D1&quot;&gt;&lt;m:oMathPara&gt;&lt;m:oMath&gt;&lt;m:r&gt;&lt;w:rPr&gt;&lt;w:rFonts w:ascii=&quot;Cambria Math&quot; w:h-ansi=&quot;Cambria Math&quot;/&gt;&lt;wx:font wx:val=&quot;Cambria Math&quot;/&gt;&lt;w:i/&gt;&lt;/w:rPr&gt;&lt;m:t&gt; &lt;/m:t&gt;&lt;/m:r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ol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9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56" type="#_x0000_t75" style="width:33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272D1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6272D1&quot;&gt;&lt;m:oMathPara&gt;&lt;m:oMath&gt;&lt;m:r&gt;&lt;w:rPr&gt;&lt;w:rFonts w:ascii=&quot;Cambria Math&quot; w:h-ansi=&quot;Cambria Math&quot;/&gt;&lt;wx:font wx:val=&quot;Cambria Math&quot;/&gt;&lt;w:i/&gt;&lt;/w:rPr&gt;&lt;m:t&gt; &lt;/m:t&gt;&lt;/m:r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ol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9" o:title="" chromakey="white"/>
                </v:shape>
              </w:pict>
            </w:r>
            <w:r w:rsidRPr="00C459B2">
              <w:fldChar w:fldCharType="end"/>
            </w:r>
            <w:r>
              <w:t>)</w:t>
            </w:r>
            <w:r>
              <w:rPr>
                <w:lang w:val="sr-Cyrl-CS"/>
              </w:rPr>
              <w:t xml:space="preserve"> </w:t>
            </w:r>
            <w:r w:rsidRPr="00C459B2">
              <w:rPr>
                <w:rFonts w:eastAsia="DFKai-SB"/>
              </w:rPr>
              <w:fldChar w:fldCharType="begin"/>
            </w:r>
            <w:r w:rsidRPr="00C459B2">
              <w:rPr>
                <w:rFonts w:eastAsia="DFKai-SB"/>
              </w:rPr>
              <w:instrText xml:space="preserve"> QUOTE </w:instrText>
            </w:r>
            <w:r w:rsidRPr="00E20F0C">
              <w:rPr>
                <w:rFonts w:eastAsia="DFKai-SB"/>
              </w:rPr>
              <w:pict>
                <v:shape id="_x0000_i1057" type="#_x0000_t75" style="width:41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C2E23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6C2E23&quot;&gt;&lt;m:oMathPara&gt;&lt;m:oMath&gt;&lt;m:r&gt;&lt;w:rPr&gt;&lt;w:rFonts w:ascii=&quot;Cambria Math&quot; w:h-ansi=&quot;Cambria Math&quot;/&gt;&lt;wx:font wx:val=&quot;Cambria Math&quot;/&gt;&lt;w:i/&gt;&lt;/w:rPr&gt;&lt;m:t&gt; 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SO&lt;/m:t&gt;&lt;/m:r&gt;&lt;/m:e&gt;&lt;m:sub&gt;&lt;m:r&gt;&lt;w:rPr&gt;&lt;w:rFonts w:ascii=&quot;Cambria Math&quot; w:h-ansi=&quot;Cambria Math&quot;/&gt;&lt;wx:font wx:val=&quot;Cambria Math&quot;/&gt;&lt;w:i/&gt;&lt;/w:rPr&gt;&lt;m:t&gt;4&lt;/m:t&gt;&lt;/m:r&gt;&lt;/m:sub&gt;&lt;/m:sSub&gt;&lt;m:r&gt;&lt;w:rPr&gt;&lt;w:rFonts w:ascii=&quot;Cambria Math&quot; w:h-ansi=&quot;Cambria Math&quot;/&gt;&lt;wx:font wx:val=&quot;Cambria Math&quot;/&gt;&lt;w:i/&gt;&lt;/w:rPr&gt;&lt;m:t&gt;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0" o:title="" chromakey="white"/>
                </v:shape>
              </w:pict>
            </w:r>
            <w:r w:rsidRPr="00C459B2">
              <w:rPr>
                <w:rFonts w:eastAsia="DFKai-SB"/>
              </w:rPr>
              <w:instrText xml:space="preserve"> </w:instrText>
            </w:r>
            <w:r w:rsidRPr="00C459B2">
              <w:rPr>
                <w:rFonts w:eastAsia="DFKai-SB"/>
              </w:rPr>
              <w:fldChar w:fldCharType="separate"/>
            </w:r>
            <w:r w:rsidRPr="00E20F0C">
              <w:rPr>
                <w:rFonts w:eastAsia="DFKai-SB"/>
              </w:rPr>
              <w:pict>
                <v:shape id="_x0000_i1058" type="#_x0000_t75" style="width:41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C2E23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6C2E23&quot;&gt;&lt;m:oMathPara&gt;&lt;m:oMath&gt;&lt;m:r&gt;&lt;w:rPr&gt;&lt;w:rFonts w:ascii=&quot;Cambria Math&quot; w:h-ansi=&quot;Cambria Math&quot;/&gt;&lt;wx:font wx:val=&quot;Cambria Math&quot;/&gt;&lt;w:i/&gt;&lt;/w:rPr&gt;&lt;m:t&gt; 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SO&lt;/m:t&gt;&lt;/m:r&gt;&lt;/m:e&gt;&lt;m:sub&gt;&lt;m:r&gt;&lt;w:rPr&gt;&lt;w:rFonts w:ascii=&quot;Cambria Math&quot; w:h-ansi=&quot;Cambria Math&quot;/&gt;&lt;wx:font wx:val=&quot;Cambria Math&quot;/&gt;&lt;w:i/&gt;&lt;/w:rPr&gt;&lt;m:t&gt;4&lt;/m:t&gt;&lt;/m:r&gt;&lt;/m:sub&gt;&lt;/m:sSub&gt;&lt;m:r&gt;&lt;w:rPr&gt;&lt;w:rFonts w:ascii=&quot;Cambria Math&quot; w:h-ansi=&quot;Cambria Math&quot;/&gt;&lt;wx:font wx:val=&quot;Cambria Math&quot;/&gt;&lt;w:i/&gt;&lt;/w:rPr&gt;&lt;m:t&gt;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0" o:title="" chromakey="white"/>
                </v:shape>
              </w:pict>
            </w:r>
            <w:r w:rsidRPr="00C459B2">
              <w:rPr>
                <w:rFonts w:eastAsia="DFKai-SB"/>
              </w:rPr>
              <w:fldChar w:fldCharType="end"/>
            </w:r>
            <w:r>
              <w:rPr>
                <w:rFonts w:eastAsia="DFKai-SB"/>
                <w:lang w:val="sr-Cyrl-CS"/>
              </w:rPr>
              <w:t>у другој мешавини</w:t>
            </w:r>
          </w:p>
        </w:tc>
      </w:tr>
      <w:tr w:rsidR="00DD1280" w:rsidRPr="00B333EA" w:rsidTr="00B51AF6">
        <w:trPr>
          <w:trHeight w:val="564"/>
        </w:trPr>
        <w:tc>
          <w:tcPr>
            <w:tcW w:w="10491" w:type="dxa"/>
          </w:tcPr>
          <w:p w:rsidR="00DD1280" w:rsidRPr="001D5CED" w:rsidRDefault="00DD1280" w:rsidP="00B51AF6">
            <w:pPr>
              <w:widowControl w:val="0"/>
              <w:rPr>
                <w:rFonts w:eastAsia="DFKai-SB"/>
                <w:lang w:eastAsia="zh-TW"/>
              </w:rPr>
            </w:pPr>
          </w:p>
        </w:tc>
      </w:tr>
      <w:tr w:rsidR="00DD1280" w:rsidRPr="00B333EA" w:rsidTr="00362C78">
        <w:trPr>
          <w:trHeight w:val="4715"/>
        </w:trPr>
        <w:tc>
          <w:tcPr>
            <w:tcW w:w="10491" w:type="dxa"/>
          </w:tcPr>
          <w:p w:rsidR="00DD1280" w:rsidRPr="001D5CED" w:rsidRDefault="00DD1280" w:rsidP="00B51AF6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val="sr-Cyrl-CS" w:eastAsia="zh-TW"/>
              </w:rPr>
              <w:t>Рачун</w:t>
            </w:r>
            <w:r>
              <w:rPr>
                <w:rFonts w:eastAsia="DFKai-SB"/>
                <w:lang w:eastAsia="zh-TW"/>
              </w:rPr>
              <w:t>:</w:t>
            </w:r>
          </w:p>
        </w:tc>
      </w:tr>
      <w:tr w:rsidR="00DD1280" w:rsidRPr="00B333EA" w:rsidTr="00362C78">
        <w:trPr>
          <w:trHeight w:val="3347"/>
        </w:trPr>
        <w:tc>
          <w:tcPr>
            <w:tcW w:w="10491" w:type="dxa"/>
          </w:tcPr>
          <w:p w:rsidR="00DD1280" w:rsidRPr="001D5CED" w:rsidRDefault="00DD1280" w:rsidP="00B51AF6">
            <w:pPr>
              <w:widowControl w:val="0"/>
              <w:rPr>
                <w:rFonts w:eastAsia="DFKai-SB"/>
                <w:lang w:eastAsia="zh-TW"/>
              </w:rPr>
            </w:pPr>
          </w:p>
        </w:tc>
      </w:tr>
    </w:tbl>
    <w:p w:rsidR="00DD1280" w:rsidRDefault="00DD1280" w:rsidP="006B218A">
      <w:pPr>
        <w:rPr>
          <w:b/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1"/>
      </w:tblGrid>
      <w:tr w:rsidR="00DD1280" w:rsidRPr="00B333EA" w:rsidTr="00453972">
        <w:trPr>
          <w:trHeight w:val="266"/>
        </w:trPr>
        <w:tc>
          <w:tcPr>
            <w:tcW w:w="10491" w:type="dxa"/>
          </w:tcPr>
          <w:p w:rsidR="00DD1280" w:rsidRPr="00060EAF" w:rsidRDefault="00DD1280" w:rsidP="004E2CD3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5a (1.0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Концентрација у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t>(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59" type="#_x0000_t75" style="width:33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161C6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A161C6&quot;&gt;&lt;m:oMathPara&gt;&lt;m:oMath&gt;&lt;m:r&gt;&lt;w:rPr&gt;&lt;w:rFonts w:ascii=&quot;Cambria Math&quot; w:h-ansi=&quot;Cambria Math&quot;/&gt;&lt;wx:font wx:val=&quot;Cambria Math&quot;/&gt;&lt;w:i/&gt;&lt;/w:rPr&gt;&lt;m:t&gt; &lt;/m:t&gt;&lt;/m:r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ol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9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60" type="#_x0000_t75" style="width:33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161C6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A161C6&quot;&gt;&lt;m:oMathPara&gt;&lt;m:oMath&gt;&lt;m:r&gt;&lt;w:rPr&gt;&lt;w:rFonts w:ascii=&quot;Cambria Math&quot; w:h-ansi=&quot;Cambria Math&quot;/&gt;&lt;wx:font wx:val=&quot;Cambria Math&quot;/&gt;&lt;w:i/&gt;&lt;/w:rPr&gt;&lt;m:t&gt; &lt;/m:t&gt;&lt;/m:r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ol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9" o:title="" chromakey="white"/>
                </v:shape>
              </w:pict>
            </w:r>
            <w:r w:rsidRPr="00C459B2">
              <w:fldChar w:fldCharType="end"/>
            </w:r>
            <w:r>
              <w:t xml:space="preserve">) </w:t>
            </w:r>
            <w:r w:rsidRPr="00C459B2">
              <w:rPr>
                <w:rFonts w:eastAsia="DFKai-SB"/>
              </w:rPr>
              <w:fldChar w:fldCharType="begin"/>
            </w:r>
            <w:r w:rsidRPr="00C459B2">
              <w:rPr>
                <w:rFonts w:eastAsia="DFKai-SB"/>
              </w:rPr>
              <w:instrText xml:space="preserve"> QUOTE </w:instrText>
            </w:r>
            <w:r w:rsidRPr="00E20F0C">
              <w:rPr>
                <w:rFonts w:eastAsia="DFKai-SB"/>
              </w:rPr>
              <w:pict>
                <v:shape id="_x0000_i1061" type="#_x0000_t75" style="width:41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39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C239D6&quot;&gt;&lt;m:oMathPara&gt;&lt;m:oMath&gt;&lt;m:r&gt;&lt;w:rPr&gt;&lt;w:rFonts w:ascii=&quot;Cambria Math&quot; w:h-ansi=&quot;Cambria Math&quot;/&gt;&lt;wx:font wx:val=&quot;Cambria Math&quot;/&gt;&lt;w:i/&gt;&lt;/w:rPr&gt;&lt;m:t&gt; 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SO&lt;/m:t&gt;&lt;/m:r&gt;&lt;/m:e&gt;&lt;m:sub&gt;&lt;m:r&gt;&lt;w:rPr&gt;&lt;w:rFonts w:ascii=&quot;Cambria Math&quot; w:h-ansi=&quot;Cambria Math&quot;/&gt;&lt;wx:font wx:val=&quot;Cambria Math&quot;/&gt;&lt;w:i/&gt;&lt;/w:rPr&gt;&lt;m:t&gt;4&lt;/m:t&gt;&lt;/m:r&gt;&lt;/m:sub&gt;&lt;/m:sSub&gt;&lt;m:r&gt;&lt;w:rPr&gt;&lt;w:rFonts w:ascii=&quot;Cambria Math&quot; w:h-ansi=&quot;Cambria Math&quot;/&gt;&lt;wx:font wx:val=&quot;Cambria Math&quot;/&gt;&lt;w:i/&gt;&lt;/w:rPr&gt;&lt;m:t&gt;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0" o:title="" chromakey="white"/>
                </v:shape>
              </w:pict>
            </w:r>
            <w:r w:rsidRPr="00C459B2">
              <w:rPr>
                <w:rFonts w:eastAsia="DFKai-SB"/>
              </w:rPr>
              <w:instrText xml:space="preserve"> </w:instrText>
            </w:r>
            <w:r w:rsidRPr="00C459B2">
              <w:rPr>
                <w:rFonts w:eastAsia="DFKai-SB"/>
              </w:rPr>
              <w:fldChar w:fldCharType="separate"/>
            </w:r>
            <w:r w:rsidRPr="00E20F0C">
              <w:rPr>
                <w:rFonts w:eastAsia="DFKai-SB"/>
              </w:rPr>
              <w:pict>
                <v:shape id="_x0000_i1062" type="#_x0000_t75" style="width:41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39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C239D6&quot;&gt;&lt;m:oMathPara&gt;&lt;m:oMath&gt;&lt;m:r&gt;&lt;w:rPr&gt;&lt;w:rFonts w:ascii=&quot;Cambria Math&quot; w:h-ansi=&quot;Cambria Math&quot;/&gt;&lt;wx:font wx:val=&quot;Cambria Math&quot;/&gt;&lt;w:i/&gt;&lt;/w:rPr&gt;&lt;m:t&gt; 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SO&lt;/m:t&gt;&lt;/m:r&gt;&lt;/m:e&gt;&lt;m:sub&gt;&lt;m:r&gt;&lt;w:rPr&gt;&lt;w:rFonts w:ascii=&quot;Cambria Math&quot; w:h-ansi=&quot;Cambria Math&quot;/&gt;&lt;wx:font wx:val=&quot;Cambria Math&quot;/&gt;&lt;w:i/&gt;&lt;/w:rPr&gt;&lt;m:t&gt;4&lt;/m:t&gt;&lt;/m:r&gt;&lt;/m:sub&gt;&lt;/m:sSub&gt;&lt;m:r&gt;&lt;w:rPr&gt;&lt;w:rFonts w:ascii=&quot;Cambria Math&quot; w:h-ansi=&quot;Cambria Math&quot;/&gt;&lt;wx:font wx:val=&quot;Cambria Math&quot;/&gt;&lt;w:i/&gt;&lt;/w:rPr&gt;&lt;m:t&gt;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0" o:title="" chromakey="white"/>
                </v:shape>
              </w:pict>
            </w:r>
            <w:r w:rsidRPr="00C459B2">
              <w:rPr>
                <w:rFonts w:eastAsia="DFKai-SB"/>
              </w:rPr>
              <w:fldChar w:fldCharType="end"/>
            </w:r>
            <w:r>
              <w:rPr>
                <w:rFonts w:eastAsia="DFKai-SB"/>
                <w:lang w:val="sr-Cyrl-CS"/>
              </w:rPr>
              <w:t xml:space="preserve">у почетном узорку узетом са </w:t>
            </w:r>
            <w:r>
              <w:rPr>
                <w:rFonts w:eastAsia="DFKai-SB"/>
              </w:rPr>
              <w:t>Azeri</w:t>
            </w:r>
            <w:r>
              <w:rPr>
                <w:rFonts w:eastAsia="DFKai-SB"/>
                <w:lang w:val="sr-Cyrl-CS"/>
              </w:rPr>
              <w:t xml:space="preserve"> нафтног поља</w:t>
            </w:r>
          </w:p>
        </w:tc>
      </w:tr>
      <w:tr w:rsidR="00DD1280" w:rsidRPr="00B333EA" w:rsidTr="004C31FF">
        <w:trPr>
          <w:trHeight w:val="555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b/>
                <w:lang w:eastAsia="zh-TW"/>
              </w:rPr>
            </w:pPr>
          </w:p>
        </w:tc>
      </w:tr>
      <w:tr w:rsidR="00DD1280" w:rsidRPr="00B333EA" w:rsidTr="00453972">
        <w:trPr>
          <w:trHeight w:val="266"/>
        </w:trPr>
        <w:tc>
          <w:tcPr>
            <w:tcW w:w="10491" w:type="dxa"/>
          </w:tcPr>
          <w:p w:rsidR="00DD1280" w:rsidRPr="00060EAF" w:rsidRDefault="00DD1280" w:rsidP="004C53C1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5b (1.0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 xml:space="preserve">Концентрација у </w:t>
            </w:r>
            <w:r>
              <w:t>(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63" type="#_x0000_t75" style="width:33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03DE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E203DE&quot;&gt;&lt;m:oMathPara&gt;&lt;m:oMath&gt;&lt;m:r&gt;&lt;w:rPr&gt;&lt;w:rFonts w:ascii=&quot;Cambria Math&quot; w:h-ansi=&quot;Cambria Math&quot;/&gt;&lt;wx:font wx:val=&quot;Cambria Math&quot;/&gt;&lt;w:i/&gt;&lt;/w:rPr&gt;&lt;m:t&gt; &lt;/m:t&gt;&lt;/m:r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ol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9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64" type="#_x0000_t75" style="width:33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03DE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E203DE&quot;&gt;&lt;m:oMathPara&gt;&lt;m:oMath&gt;&lt;m:r&gt;&lt;w:rPr&gt;&lt;w:rFonts w:ascii=&quot;Cambria Math&quot; w:h-ansi=&quot;Cambria Math&quot;/&gt;&lt;wx:font wx:val=&quot;Cambria Math&quot;/&gt;&lt;w:i/&gt;&lt;/w:rPr&gt;&lt;m:t&gt; &lt;/m:t&gt;&lt;/m:r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ol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9" o:title="" chromakey="white"/>
                </v:shape>
              </w:pict>
            </w:r>
            <w:r w:rsidRPr="00C459B2">
              <w:fldChar w:fldCharType="end"/>
            </w:r>
            <w:r>
              <w:t xml:space="preserve">) </w:t>
            </w:r>
            <w:r w:rsidRPr="00C459B2">
              <w:rPr>
                <w:rFonts w:eastAsia="DFKai-SB"/>
              </w:rPr>
              <w:fldChar w:fldCharType="begin"/>
            </w:r>
            <w:r w:rsidRPr="00C459B2">
              <w:rPr>
                <w:rFonts w:eastAsia="DFKai-SB"/>
              </w:rPr>
              <w:instrText xml:space="preserve"> QUOTE </w:instrText>
            </w:r>
            <w:r w:rsidRPr="00E20F0C">
              <w:rPr>
                <w:rFonts w:eastAsia="DFKai-SB"/>
              </w:rPr>
              <w:pict>
                <v:shape id="_x0000_i1065" type="#_x0000_t75" style="width:41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85754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285754&quot;&gt;&lt;m:oMathPara&gt;&lt;m:oMath&gt;&lt;m:r&gt;&lt;w:rPr&gt;&lt;w:rFonts w:ascii=&quot;Cambria Math&quot; w:h-ansi=&quot;Cambria Math&quot;/&gt;&lt;wx:font wx:val=&quot;Cambria Math&quot;/&gt;&lt;w:i/&gt;&lt;/w:rPr&gt;&lt;m:t&gt; 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SO&lt;/m:t&gt;&lt;/m:r&gt;&lt;/m:e&gt;&lt;m:sub&gt;&lt;m:r&gt;&lt;w:rPr&gt;&lt;w:rFonts w:ascii=&quot;Cambria Math&quot; w:h-ansi=&quot;Cambria Math&quot;/&gt;&lt;wx:font wx:val=&quot;Cambria Math&quot;/&gt;&lt;w:i/&gt;&lt;/w:rPr&gt;&lt;m:t&gt;4&lt;/m:t&gt;&lt;/m:r&gt;&lt;/m:sub&gt;&lt;/m:sSub&gt;&lt;m:r&gt;&lt;w:rPr&gt;&lt;w:rFonts w:ascii=&quot;Cambria Math&quot; w:h-ansi=&quot;Cambria Math&quot;/&gt;&lt;wx:font wx:val=&quot;Cambria Math&quot;/&gt;&lt;w:i/&gt;&lt;/w:rPr&gt;&lt;m:t&gt;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0" o:title="" chromakey="white"/>
                </v:shape>
              </w:pict>
            </w:r>
            <w:r w:rsidRPr="00C459B2">
              <w:rPr>
                <w:rFonts w:eastAsia="DFKai-SB"/>
              </w:rPr>
              <w:instrText xml:space="preserve"> </w:instrText>
            </w:r>
            <w:r w:rsidRPr="00C459B2">
              <w:rPr>
                <w:rFonts w:eastAsia="DFKai-SB"/>
              </w:rPr>
              <w:fldChar w:fldCharType="separate"/>
            </w:r>
            <w:r w:rsidRPr="00E20F0C">
              <w:rPr>
                <w:rFonts w:eastAsia="DFKai-SB"/>
              </w:rPr>
              <w:pict>
                <v:shape id="_x0000_i1066" type="#_x0000_t75" style="width:41.25pt;height:11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85754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285754&quot;&gt;&lt;m:oMathPara&gt;&lt;m:oMath&gt;&lt;m:r&gt;&lt;w:rPr&gt;&lt;w:rFonts w:ascii=&quot;Cambria Math&quot; w:h-ansi=&quot;Cambria Math&quot;/&gt;&lt;wx:font wx:val=&quot;Cambria Math&quot;/&gt;&lt;w:i/&gt;&lt;/w:rPr&gt;&lt;m:t&gt; 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SO&lt;/m:t&gt;&lt;/m:r&gt;&lt;/m:e&gt;&lt;m:sub&gt;&lt;m:r&gt;&lt;w:rPr&gt;&lt;w:rFonts w:ascii=&quot;Cambria Math&quot; w:h-ansi=&quot;Cambria Math&quot;/&gt;&lt;wx:font wx:val=&quot;Cambria Math&quot;/&gt;&lt;w:i/&gt;&lt;/w:rPr&gt;&lt;m:t&gt;4&lt;/m:t&gt;&lt;/m:r&gt;&lt;/m:sub&gt;&lt;/m:sSub&gt;&lt;m:r&gt;&lt;w:rPr&gt;&lt;w:rFonts w:ascii=&quot;Cambria Math&quot; w:h-ansi=&quot;Cambria Math&quot;/&gt;&lt;wx:font wx:val=&quot;Cambria Math&quot;/&gt;&lt;w:i/&gt;&lt;/w:rPr&gt;&lt;m:t&gt;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0" o:title="" chromakey="white"/>
                </v:shape>
              </w:pict>
            </w:r>
            <w:r w:rsidRPr="00C459B2">
              <w:rPr>
                <w:rFonts w:eastAsia="DFKai-SB"/>
              </w:rPr>
              <w:fldChar w:fldCharType="end"/>
            </w:r>
            <w:r>
              <w:rPr>
                <w:rFonts w:eastAsia="DFKai-SB"/>
                <w:lang w:val="sr-Cyrl-CS"/>
              </w:rPr>
              <w:t xml:space="preserve">у почетном узорку узетом са </w:t>
            </w:r>
            <w:r>
              <w:rPr>
                <w:rFonts w:eastAsia="DFKai-SB"/>
              </w:rPr>
              <w:t xml:space="preserve">Chirag </w:t>
            </w:r>
            <w:r>
              <w:rPr>
                <w:rFonts w:eastAsia="DFKai-SB"/>
                <w:lang w:val="sr-Cyrl-CS"/>
              </w:rPr>
              <w:t>нафтног поља</w:t>
            </w:r>
          </w:p>
        </w:tc>
      </w:tr>
      <w:tr w:rsidR="00DD1280" w:rsidRPr="00B333EA" w:rsidTr="00453972">
        <w:trPr>
          <w:trHeight w:val="564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lang w:eastAsia="zh-TW"/>
              </w:rPr>
            </w:pPr>
          </w:p>
        </w:tc>
      </w:tr>
      <w:tr w:rsidR="00DD1280" w:rsidRPr="00B333EA" w:rsidTr="00BC6073">
        <w:trPr>
          <w:trHeight w:val="6623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val="sr-Cyrl-CS" w:eastAsia="zh-TW"/>
              </w:rPr>
              <w:t>Рачун</w:t>
            </w:r>
            <w:r>
              <w:rPr>
                <w:rFonts w:eastAsia="DFKai-SB"/>
                <w:lang w:eastAsia="zh-TW"/>
              </w:rPr>
              <w:t>:</w:t>
            </w:r>
          </w:p>
        </w:tc>
      </w:tr>
      <w:tr w:rsidR="00DD1280" w:rsidRPr="00B333EA" w:rsidTr="00D067B8">
        <w:trPr>
          <w:trHeight w:val="266"/>
        </w:trPr>
        <w:tc>
          <w:tcPr>
            <w:tcW w:w="10491" w:type="dxa"/>
          </w:tcPr>
          <w:p w:rsidR="00DD1280" w:rsidRPr="00060EAF" w:rsidRDefault="00DD1280" w:rsidP="00E10339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6a (0.5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Масени проценат губитка масе ексера у првој мешавини</w:t>
            </w:r>
          </w:p>
        </w:tc>
      </w:tr>
      <w:tr w:rsidR="00DD1280" w:rsidRPr="00B333EA" w:rsidTr="00D067B8">
        <w:trPr>
          <w:trHeight w:val="555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b/>
                <w:lang w:eastAsia="zh-TW"/>
              </w:rPr>
            </w:pPr>
          </w:p>
        </w:tc>
      </w:tr>
      <w:tr w:rsidR="00DD1280" w:rsidRPr="00B333EA" w:rsidTr="00D067B8">
        <w:trPr>
          <w:trHeight w:val="266"/>
        </w:trPr>
        <w:tc>
          <w:tcPr>
            <w:tcW w:w="10491" w:type="dxa"/>
          </w:tcPr>
          <w:p w:rsidR="00DD1280" w:rsidRPr="00060EAF" w:rsidRDefault="00DD1280" w:rsidP="00D067B8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6b (0.5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Масени проценат губитка масе ексера у другој мешавини</w:t>
            </w:r>
            <w:r>
              <w:rPr>
                <w:rFonts w:eastAsia="DFKai-SB"/>
                <w:lang w:eastAsia="zh-TW"/>
              </w:rPr>
              <w:t xml:space="preserve"> </w:t>
            </w:r>
          </w:p>
        </w:tc>
      </w:tr>
      <w:tr w:rsidR="00DD1280" w:rsidRPr="00B333EA" w:rsidTr="00D067B8">
        <w:trPr>
          <w:trHeight w:val="564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lang w:eastAsia="zh-TW"/>
              </w:rPr>
            </w:pPr>
          </w:p>
        </w:tc>
      </w:tr>
      <w:tr w:rsidR="00DD1280" w:rsidRPr="00B333EA" w:rsidTr="005122AD">
        <w:trPr>
          <w:trHeight w:val="10007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val="sr-Cyrl-CS" w:eastAsia="zh-TW"/>
              </w:rPr>
              <w:t>Рачун</w:t>
            </w:r>
            <w:r>
              <w:rPr>
                <w:rFonts w:eastAsia="DFKai-SB"/>
                <w:lang w:eastAsia="zh-TW"/>
              </w:rPr>
              <w:t>:</w:t>
            </w:r>
          </w:p>
        </w:tc>
      </w:tr>
    </w:tbl>
    <w:p w:rsidR="00DD1280" w:rsidRDefault="00DD1280" w:rsidP="006B218A">
      <w:pPr>
        <w:rPr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1"/>
      </w:tblGrid>
      <w:tr w:rsidR="00DD1280" w:rsidRPr="00B333EA" w:rsidTr="00D067B8">
        <w:trPr>
          <w:trHeight w:val="266"/>
        </w:trPr>
        <w:tc>
          <w:tcPr>
            <w:tcW w:w="10491" w:type="dxa"/>
          </w:tcPr>
          <w:p w:rsidR="00DD1280" w:rsidRPr="00060EAF" w:rsidRDefault="00DD1280" w:rsidP="00A218A3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7a (0.4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 xml:space="preserve">Средња брзина корозије </w:t>
            </w:r>
            <w:r>
              <w:rPr>
                <w:rFonts w:eastAsia="DFKai-SB"/>
                <w:lang w:eastAsia="zh-TW"/>
              </w:rPr>
              <w:t xml:space="preserve"> </w:t>
            </w:r>
            <w:r w:rsidRPr="00920597">
              <w:t>(</w:t>
            </w:r>
            <w:r w:rsidRPr="00275B5A">
              <w:rPr>
                <w:position w:val="-28"/>
              </w:rPr>
              <w:object w:dxaOrig="800" w:dyaOrig="660">
                <v:shape id="_x0000_i1067" type="#_x0000_t75" style="width:39.75pt;height:33pt" o:ole="">
                  <v:imagedata r:id="rId21" o:title=""/>
                </v:shape>
                <o:OLEObject Type="Embed" ProgID="Equation.3" ShapeID="_x0000_i1067" DrawAspect="Content" ObjectID="_1321541906" r:id="rId22"/>
              </w:objec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68" type="#_x0000_t75" style="width:44.2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739D5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0739D5&quot;&gt;&lt;m:oMathPara&gt;&lt;m:oMath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g&lt;/m:t&gt;&lt;/m:r&gt;&lt;/m:num&gt;&lt;m:den&gt;&lt;m:r&gt;&lt;w:rPr&gt;&lt;w:rFonts w:ascii=&quot;Cambria Math&quot; w:h-ansi=&quot;Cambria Math&quot;/&gt;&lt;wx:font wx:val=&quot;Cambria Math&quot;/&gt;&lt;w:i/&gt;&lt;/w:rPr&gt;&lt;m:t&gt;year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3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end"/>
            </w:r>
            <w:r w:rsidRPr="00920597">
              <w:t>)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у првој мешавини</w:t>
            </w:r>
          </w:p>
        </w:tc>
      </w:tr>
      <w:tr w:rsidR="00DD1280" w:rsidRPr="00B333EA" w:rsidTr="00D067B8">
        <w:trPr>
          <w:trHeight w:val="555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b/>
                <w:lang w:eastAsia="zh-TW"/>
              </w:rPr>
            </w:pPr>
          </w:p>
        </w:tc>
      </w:tr>
      <w:tr w:rsidR="00DD1280" w:rsidRPr="00B333EA" w:rsidTr="00D067B8">
        <w:trPr>
          <w:trHeight w:val="266"/>
        </w:trPr>
        <w:tc>
          <w:tcPr>
            <w:tcW w:w="10491" w:type="dxa"/>
          </w:tcPr>
          <w:p w:rsidR="00DD1280" w:rsidRPr="00060EAF" w:rsidRDefault="00DD1280" w:rsidP="00D067B8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 – 7b (0.4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 xml:space="preserve">Средња брзина корозије </w:t>
            </w:r>
            <w:r>
              <w:rPr>
                <w:rFonts w:eastAsia="DFKai-SB"/>
                <w:lang w:eastAsia="zh-TW"/>
              </w:rPr>
              <w:t xml:space="preserve"> </w:t>
            </w:r>
            <w:r w:rsidRPr="00920597">
              <w:t>(</w:t>
            </w:r>
            <w:r w:rsidRPr="00275B5A">
              <w:rPr>
                <w:position w:val="-28"/>
              </w:rPr>
              <w:object w:dxaOrig="800" w:dyaOrig="660">
                <v:shape id="_x0000_i1069" type="#_x0000_t75" style="width:39.75pt;height:33pt" o:ole="">
                  <v:imagedata r:id="rId24" o:title=""/>
                </v:shape>
                <o:OLEObject Type="Embed" ProgID="Equation.3" ShapeID="_x0000_i1069" DrawAspect="Content" ObjectID="_1321541907" r:id="rId25"/>
              </w:objec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70" type="#_x0000_t75" style="width:44.2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739D5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0739D5&quot;&gt;&lt;m:oMathPara&gt;&lt;m:oMath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g&lt;/m:t&gt;&lt;/m:r&gt;&lt;/m:num&gt;&lt;m:den&gt;&lt;m:r&gt;&lt;w:rPr&gt;&lt;w:rFonts w:ascii=&quot;Cambria Math&quot; w:h-ansi=&quot;Cambria Math&quot;/&gt;&lt;wx:font wx:val=&quot;Cambria Math&quot;/&gt;&lt;w:i/&gt;&lt;/w:rPr&gt;&lt;m:t&gt;year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3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end"/>
            </w:r>
            <w:r w:rsidRPr="00920597">
              <w:t>)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у другој мешавини</w:t>
            </w:r>
          </w:p>
        </w:tc>
      </w:tr>
      <w:tr w:rsidR="00DD1280" w:rsidRPr="00B333EA" w:rsidTr="00D067B8">
        <w:trPr>
          <w:trHeight w:val="564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lang w:eastAsia="zh-TW"/>
              </w:rPr>
            </w:pPr>
          </w:p>
        </w:tc>
      </w:tr>
      <w:tr w:rsidR="00DD1280" w:rsidRPr="00B333EA" w:rsidTr="003761CD">
        <w:trPr>
          <w:trHeight w:val="8927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val="sr-Cyrl-CS" w:eastAsia="zh-TW"/>
              </w:rPr>
              <w:t>Рачун</w:t>
            </w:r>
            <w:r>
              <w:rPr>
                <w:rFonts w:eastAsia="DFKai-SB"/>
                <w:lang w:eastAsia="zh-TW"/>
              </w:rPr>
              <w:t>:</w:t>
            </w:r>
          </w:p>
        </w:tc>
      </w:tr>
    </w:tbl>
    <w:p w:rsidR="00DD1280" w:rsidRDefault="00DD1280" w:rsidP="006B218A">
      <w:pPr>
        <w:rPr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1"/>
      </w:tblGrid>
      <w:tr w:rsidR="00DD1280" w:rsidRPr="00B333EA" w:rsidTr="005C405D">
        <w:trPr>
          <w:trHeight w:val="266"/>
        </w:trPr>
        <w:tc>
          <w:tcPr>
            <w:tcW w:w="10491" w:type="dxa"/>
          </w:tcPr>
          <w:p w:rsidR="00DD1280" w:rsidRPr="005628CF" w:rsidRDefault="00DD1280" w:rsidP="00B20AFF">
            <w:pPr>
              <w:widowControl w:val="0"/>
              <w:rPr>
                <w:rFonts w:eastAsia="DFKai-SB"/>
                <w:lang w:eastAsia="zh-TW"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 xml:space="preserve"> – </w:t>
            </w:r>
            <w:r w:rsidRPr="00920597">
              <w:rPr>
                <w:b/>
              </w:rPr>
              <w:t xml:space="preserve">8 (0.5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>Напишите исправан разлог</w:t>
            </w:r>
          </w:p>
        </w:tc>
      </w:tr>
      <w:tr w:rsidR="00DD1280" w:rsidRPr="00B333EA" w:rsidTr="0026374E">
        <w:trPr>
          <w:trHeight w:val="552"/>
        </w:trPr>
        <w:tc>
          <w:tcPr>
            <w:tcW w:w="10491" w:type="dxa"/>
          </w:tcPr>
          <w:p w:rsidR="00DD1280" w:rsidRPr="001D5CED" w:rsidRDefault="00DD1280" w:rsidP="005628CF">
            <w:pPr>
              <w:widowControl w:val="0"/>
              <w:rPr>
                <w:rFonts w:eastAsia="DFKai-SB"/>
                <w:lang w:eastAsia="zh-TW"/>
              </w:rPr>
            </w:pPr>
          </w:p>
        </w:tc>
      </w:tr>
    </w:tbl>
    <w:p w:rsidR="00DD1280" w:rsidRDefault="00DD1280" w:rsidP="006B218A">
      <w:pPr>
        <w:rPr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1"/>
      </w:tblGrid>
      <w:tr w:rsidR="00DD1280" w:rsidRPr="00B333EA" w:rsidTr="00E41F55">
        <w:trPr>
          <w:trHeight w:val="266"/>
        </w:trPr>
        <w:tc>
          <w:tcPr>
            <w:tcW w:w="10491" w:type="dxa"/>
          </w:tcPr>
          <w:p w:rsidR="00DD1280" w:rsidRPr="005628CF" w:rsidRDefault="00DD1280" w:rsidP="0052076A">
            <w:pPr>
              <w:widowControl w:val="0"/>
              <w:rPr>
                <w:rFonts w:eastAsia="DFKai-SB"/>
                <w:lang w:eastAsia="zh-TW"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 xml:space="preserve"> – 9a (0.6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>Концентрација</w:t>
            </w:r>
            <w:r>
              <w:rPr>
                <w:lang w:val="az-Latn-AZ"/>
              </w:rPr>
              <w:t xml:space="preserve"> </w:t>
            </w:r>
            <w:r>
              <w:t>(</w:t>
            </w:r>
            <w:r w:rsidRPr="00AE6C08">
              <w:rPr>
                <w:position w:val="-24"/>
              </w:rPr>
              <w:object w:dxaOrig="1440" w:dyaOrig="620">
                <v:shape id="_x0000_i1071" type="#_x0000_t75" style="width:1in;height:30.75pt" o:ole="">
                  <v:imagedata r:id="rId26" o:title=""/>
                </v:shape>
                <o:OLEObject Type="Embed" ProgID="Equation.3" ShapeID="_x0000_i1071" DrawAspect="Content" ObjectID="_1321541908" r:id="rId27"/>
              </w:objec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72" type="#_x0000_t75" style="width:90.75pt;height:18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90CBA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590CBA&quot;&gt;&lt;m:oMathPara&gt;&lt;m:oMath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bacterial cells&lt;/m:t&gt;&lt;/m:r&gt;&lt;/m:num&gt;&lt;m:den&gt;&lt;m:r&gt;&lt;w:rPr&gt;&lt;w:rFonts w:ascii=&quot;Cambria Math&quot; w:h-ansi=&quot;Cambria Math&quot;/&gt;&lt;wx:font wx:val=&quot;Cambria Math&quot;/&gt;&lt;w:i/&gt;&lt;/w:rPr&gt;&lt;m:t&gt;m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8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end"/>
            </w:r>
            <w:r>
              <w:t>)</w:t>
            </w:r>
            <w:r>
              <w:rPr>
                <w:lang w:val="az-Latn-AZ"/>
              </w:rPr>
              <w:t xml:space="preserve"> </w:t>
            </w:r>
            <w:r>
              <w:rPr>
                <w:lang w:val="sr-Cyrl-CS"/>
              </w:rPr>
              <w:t>бактерија у првој мешавини</w:t>
            </w:r>
          </w:p>
        </w:tc>
      </w:tr>
      <w:tr w:rsidR="00DD1280" w:rsidRPr="00B333EA" w:rsidTr="000E1E08">
        <w:trPr>
          <w:trHeight w:val="548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b/>
                <w:lang w:eastAsia="zh-TW"/>
              </w:rPr>
            </w:pPr>
          </w:p>
        </w:tc>
      </w:tr>
      <w:tr w:rsidR="00DD1280" w:rsidRPr="00B333EA" w:rsidTr="00E41F55">
        <w:trPr>
          <w:trHeight w:val="266"/>
        </w:trPr>
        <w:tc>
          <w:tcPr>
            <w:tcW w:w="10491" w:type="dxa"/>
          </w:tcPr>
          <w:p w:rsidR="00DD1280" w:rsidRPr="005628CF" w:rsidRDefault="00DD1280" w:rsidP="008E1752">
            <w:pPr>
              <w:widowControl w:val="0"/>
              <w:rPr>
                <w:rFonts w:eastAsia="DFKai-SB"/>
                <w:lang w:eastAsia="zh-TW"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 xml:space="preserve"> – 9b (0.6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>Концентрација</w:t>
            </w:r>
            <w:r>
              <w:rPr>
                <w:lang w:val="az-Latn-AZ"/>
              </w:rPr>
              <w:t xml:space="preserve"> </w:t>
            </w:r>
            <w:r>
              <w:t>(</w:t>
            </w:r>
            <w:r w:rsidRPr="00AE6C08">
              <w:rPr>
                <w:position w:val="-24"/>
              </w:rPr>
              <w:object w:dxaOrig="1440" w:dyaOrig="620">
                <v:shape id="_x0000_i1073" type="#_x0000_t75" style="width:1in;height:30.75pt" o:ole="">
                  <v:imagedata r:id="rId29" o:title=""/>
                </v:shape>
                <o:OLEObject Type="Embed" ProgID="Equation.3" ShapeID="_x0000_i1073" DrawAspect="Content" ObjectID="_1321541909" r:id="rId30"/>
              </w:objec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74" type="#_x0000_t75" style="width:90.75pt;height:18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90CBA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590CBA&quot;&gt;&lt;m:oMathPara&gt;&lt;m:oMath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bacterial cells&lt;/m:t&gt;&lt;/m:r&gt;&lt;/m:num&gt;&lt;m:den&gt;&lt;m:r&gt;&lt;w:rPr&gt;&lt;w:rFonts w:ascii=&quot;Cambria Math&quot; w:h-ansi=&quot;Cambria Math&quot;/&gt;&lt;wx:font wx:val=&quot;Cambria Math&quot;/&gt;&lt;w:i/&gt;&lt;/w:rPr&gt;&lt;m:t&gt;m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28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end"/>
            </w:r>
            <w:r>
              <w:t>)</w:t>
            </w:r>
            <w:r>
              <w:rPr>
                <w:lang w:val="az-Latn-AZ"/>
              </w:rPr>
              <w:t xml:space="preserve"> </w:t>
            </w:r>
            <w:r>
              <w:rPr>
                <w:lang w:val="sr-Cyrl-CS"/>
              </w:rPr>
              <w:t>бактерија у другој мешавини</w:t>
            </w:r>
          </w:p>
        </w:tc>
      </w:tr>
      <w:tr w:rsidR="00DD1280" w:rsidRPr="00B333EA" w:rsidTr="000E1E08">
        <w:trPr>
          <w:trHeight w:val="547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b/>
                <w:lang w:eastAsia="zh-TW"/>
              </w:rPr>
            </w:pPr>
          </w:p>
        </w:tc>
      </w:tr>
      <w:tr w:rsidR="00DD1280" w:rsidRPr="00B333EA" w:rsidTr="00E41F55">
        <w:trPr>
          <w:trHeight w:val="266"/>
        </w:trPr>
        <w:tc>
          <w:tcPr>
            <w:tcW w:w="10491" w:type="dxa"/>
          </w:tcPr>
          <w:p w:rsidR="00DD1280" w:rsidRPr="005628CF" w:rsidRDefault="00DD1280" w:rsidP="000A4659">
            <w:pPr>
              <w:widowControl w:val="0"/>
              <w:rPr>
                <w:rFonts w:eastAsia="DFKai-SB"/>
                <w:lang w:eastAsia="zh-TW"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 xml:space="preserve"> – 9c (1.0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>Количина талога у</w:t>
            </w:r>
            <w:r>
              <w:t xml:space="preserve"> (</w:t>
            </w:r>
            <w:r w:rsidRPr="00C459B2">
              <w:fldChar w:fldCharType="begin"/>
            </w:r>
            <w:r w:rsidRPr="00C459B2">
              <w:instrText xml:space="preserve"> QUOTE </w:instrText>
            </w:r>
            <w:r w:rsidRPr="00E20F0C">
              <w:pict>
                <v:shape id="_x0000_i1075" type="#_x0000_t75" style="width:27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24E92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324E92&quot;&gt;&lt;m:oMathPara&gt;&lt;m:oMath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g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7" o:title="" chromakey="white"/>
                </v:shape>
              </w:pict>
            </w:r>
            <w:r w:rsidRPr="00C459B2">
              <w:instrText xml:space="preserve"> </w:instrText>
            </w:r>
            <w:r w:rsidRPr="00C459B2">
              <w:fldChar w:fldCharType="separate"/>
            </w:r>
            <w:r w:rsidRPr="00E20F0C">
              <w:pict>
                <v:shape id="_x0000_i1076" type="#_x0000_t75" style="width:27.75pt;height:17.25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stylePaneFormatFilter w:val=&quot;3F01&quot;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FC658D&quot;/&gt;&lt;wsp:rsid wsp:val=&quot;00010A64&quot;/&gt;&lt;wsp:rsid wsp:val=&quot;00021737&quot;/&gt;&lt;wsp:rsid wsp:val=&quot;00033EE5&quot;/&gt;&lt;wsp:rsid wsp:val=&quot;00034687&quot;/&gt;&lt;wsp:rsid wsp:val=&quot;00060EAF&quot;/&gt;&lt;wsp:rsid wsp:val=&quot;00085548&quot;/&gt;&lt;wsp:rsid wsp:val=&quot;000858A8&quot;/&gt;&lt;wsp:rsid wsp:val=&quot;00095172&quot;/&gt;&lt;wsp:rsid wsp:val=&quot;000A4659&quot;/&gt;&lt;wsp:rsid wsp:val=&quot;000E1E08&quot;/&gt;&lt;wsp:rsid wsp:val=&quot;000E3944&quot;/&gt;&lt;wsp:rsid wsp:val=&quot;000E5B69&quot;/&gt;&lt;wsp:rsid wsp:val=&quot;000F1FD9&quot;/&gt;&lt;wsp:rsid wsp:val=&quot;00117940&quot;/&gt;&lt;wsp:rsid wsp:val=&quot;00123EA3&quot;/&gt;&lt;wsp:rsid wsp:val=&quot;00124FEC&quot;/&gt;&lt;wsp:rsid wsp:val=&quot;001544A1&quot;/&gt;&lt;wsp:rsid wsp:val=&quot;00181BC3&quot;/&gt;&lt;wsp:rsid wsp:val=&quot;00185785&quot;/&gt;&lt;wsp:rsid wsp:val=&quot;001A6311&quot;/&gt;&lt;wsp:rsid wsp:val=&quot;002458C4&quot;/&gt;&lt;wsp:rsid wsp:val=&quot;0025635E&quot;/&gt;&lt;wsp:rsid wsp:val=&quot;0026374E&quot;/&gt;&lt;wsp:rsid wsp:val=&quot;00271FF9&quot;/&gt;&lt;wsp:rsid wsp:val=&quot;00281658&quot;/&gt;&lt;wsp:rsid wsp:val=&quot;0029489F&quot;/&gt;&lt;wsp:rsid wsp:val=&quot;002D0FD9&quot;/&gt;&lt;wsp:rsid wsp:val=&quot;002E5B9A&quot;/&gt;&lt;wsp:rsid wsp:val=&quot;002F00B0&quot;/&gt;&lt;wsp:rsid wsp:val=&quot;002F327C&quot;/&gt;&lt;wsp:rsid wsp:val=&quot;003078DD&quot;/&gt;&lt;wsp:rsid wsp:val=&quot;003139C7&quot;/&gt;&lt;wsp:rsid wsp:val=&quot;00324E92&quot;/&gt;&lt;wsp:rsid wsp:val=&quot;0035619B&quot;/&gt;&lt;wsp:rsid wsp:val=&quot;00362C78&quot;/&gt;&lt;wsp:rsid wsp:val=&quot;0036789F&quot;/&gt;&lt;wsp:rsid wsp:val=&quot;00370F7C&quot;/&gt;&lt;wsp:rsid wsp:val=&quot;003761CD&quot;/&gt;&lt;wsp:rsid wsp:val=&quot;003817BF&quot;/&gt;&lt;wsp:rsid wsp:val=&quot;00382CE3&quot;/&gt;&lt;wsp:rsid wsp:val=&quot;00384947&quot;/&gt;&lt;wsp:rsid wsp:val=&quot;0038563B&quot;/&gt;&lt;wsp:rsid wsp:val=&quot;00390FA9&quot;/&gt;&lt;wsp:rsid wsp:val=&quot;00391C92&quot;/&gt;&lt;wsp:rsid wsp:val=&quot;00392385&quot;/&gt;&lt;wsp:rsid wsp:val=&quot;003A583D&quot;/&gt;&lt;wsp:rsid wsp:val=&quot;00434C6C&quot;/&gt;&lt;wsp:rsid wsp:val=&quot;00453972&quot;/&gt;&lt;wsp:rsid wsp:val=&quot;00454860&quot;/&gt;&lt;wsp:rsid wsp:val=&quot;0049235E&quot;/&gt;&lt;wsp:rsid wsp:val=&quot;004A052E&quot;/&gt;&lt;wsp:rsid wsp:val=&quot;004C31FF&quot;/&gt;&lt;wsp:rsid wsp:val=&quot;004C4E52&quot;/&gt;&lt;wsp:rsid wsp:val=&quot;004C53C1&quot;/&gt;&lt;wsp:rsid wsp:val=&quot;004D0F2A&quot;/&gt;&lt;wsp:rsid wsp:val=&quot;004E2CD3&quot;/&gt;&lt;wsp:rsid wsp:val=&quot;004F41B8&quot;/&gt;&lt;wsp:rsid wsp:val=&quot;0050714F&quot;/&gt;&lt;wsp:rsid wsp:val=&quot;005122AD&quot;/&gt;&lt;wsp:rsid wsp:val=&quot;00517040&quot;/&gt;&lt;wsp:rsid wsp:val=&quot;0052076A&quot;/&gt;&lt;wsp:rsid wsp:val=&quot;005369EC&quot;/&gt;&lt;wsp:rsid wsp:val=&quot;00545F11&quot;/&gt;&lt;wsp:rsid wsp:val=&quot;00547462&quot;/&gt;&lt;wsp:rsid wsp:val=&quot;005543DD&quot;/&gt;&lt;wsp:rsid wsp:val=&quot;005628CF&quot;/&gt;&lt;wsp:rsid wsp:val=&quot;00570815&quot;/&gt;&lt;wsp:rsid wsp:val=&quot;005C35ED&quot;/&gt;&lt;wsp:rsid wsp:val=&quot;005C405D&quot;/&gt;&lt;wsp:rsid wsp:val=&quot;00601745&quot;/&gt;&lt;wsp:rsid wsp:val=&quot;0061765D&quot;/&gt;&lt;wsp:rsid wsp:val=&quot;00626427&quot;/&gt;&lt;wsp:rsid wsp:val=&quot;006430EB&quot;/&gt;&lt;wsp:rsid wsp:val=&quot;00650623&quot;/&gt;&lt;wsp:rsid wsp:val=&quot;00670098&quot;/&gt;&lt;wsp:rsid wsp:val=&quot;006A7574&quot;/&gt;&lt;wsp:rsid wsp:val=&quot;006B218A&quot;/&gt;&lt;wsp:rsid wsp:val=&quot;006E3107&quot;/&gt;&lt;wsp:rsid wsp:val=&quot;006E4800&quot;/&gt;&lt;wsp:rsid wsp:val=&quot;00707185&quot;/&gt;&lt;wsp:rsid wsp:val=&quot;0074754D&quot;/&gt;&lt;wsp:rsid wsp:val=&quot;007533C4&quot;/&gt;&lt;wsp:rsid wsp:val=&quot;00755C49&quot;/&gt;&lt;wsp:rsid wsp:val=&quot;00776371&quot;/&gt;&lt;wsp:rsid wsp:val=&quot;0078395B&quot;/&gt;&lt;wsp:rsid wsp:val=&quot;00794F2A&quot;/&gt;&lt;wsp:rsid wsp:val=&quot;007A5926&quot;/&gt;&lt;wsp:rsid wsp:val=&quot;007D5183&quot;/&gt;&lt;wsp:rsid wsp:val=&quot;007D6716&quot;/&gt;&lt;wsp:rsid wsp:val=&quot;007D73C7&quot;/&gt;&lt;wsp:rsid wsp:val=&quot;007F1944&quot;/&gt;&lt;wsp:rsid wsp:val=&quot;007F45A1&quot;/&gt;&lt;wsp:rsid wsp:val=&quot;00815D7D&quot;/&gt;&lt;wsp:rsid wsp:val=&quot;0081701C&quot;/&gt;&lt;wsp:rsid wsp:val=&quot;00837989&quot;/&gt;&lt;wsp:rsid wsp:val=&quot;00855407&quot;/&gt;&lt;wsp:rsid wsp:val=&quot;008671B3&quot;/&gt;&lt;wsp:rsid wsp:val=&quot;00892731&quot;/&gt;&lt;wsp:rsid wsp:val=&quot;008A1853&quot;/&gt;&lt;wsp:rsid wsp:val=&quot;008B5A19&quot;/&gt;&lt;wsp:rsid wsp:val=&quot;008B7D9F&quot;/&gt;&lt;wsp:rsid wsp:val=&quot;008C0734&quot;/&gt;&lt;wsp:rsid wsp:val=&quot;008E1752&quot;/&gt;&lt;wsp:rsid wsp:val=&quot;008F5CB8&quot;/&gt;&lt;wsp:rsid wsp:val=&quot;00900758&quot;/&gt;&lt;wsp:rsid wsp:val=&quot;00907845&quot;/&gt;&lt;wsp:rsid wsp:val=&quot;0091343E&quot;/&gt;&lt;wsp:rsid wsp:val=&quot;009257B5&quot;/&gt;&lt;wsp:rsid wsp:val=&quot;00942B0F&quot;/&gt;&lt;wsp:rsid wsp:val=&quot;00956B8D&quot;/&gt;&lt;wsp:rsid wsp:val=&quot;00984444&quot;/&gt;&lt;wsp:rsid wsp:val=&quot;009B63A5&quot;/&gt;&lt;wsp:rsid wsp:val=&quot;009C7AB0&quot;/&gt;&lt;wsp:rsid wsp:val=&quot;009D7D89&quot;/&gt;&lt;wsp:rsid wsp:val=&quot;009E3AC6&quot;/&gt;&lt;wsp:rsid wsp:val=&quot;009F3B41&quot;/&gt;&lt;wsp:rsid wsp:val=&quot;00A218A3&quot;/&gt;&lt;wsp:rsid wsp:val=&quot;00A46CF7&quot;/&gt;&lt;wsp:rsid wsp:val=&quot;00A46F81&quot;/&gt;&lt;wsp:rsid wsp:val=&quot;00A62DBE&quot;/&gt;&lt;wsp:rsid wsp:val=&quot;00A63147&quot;/&gt;&lt;wsp:rsid wsp:val=&quot;00A862FA&quot;/&gt;&lt;wsp:rsid wsp:val=&quot;00A877FF&quot;/&gt;&lt;wsp:rsid wsp:val=&quot;00A948DF&quot;/&gt;&lt;wsp:rsid wsp:val=&quot;00AB0057&quot;/&gt;&lt;wsp:rsid wsp:val=&quot;00AE1AD9&quot;/&gt;&lt;wsp:rsid wsp:val=&quot;00B16D4E&quot;/&gt;&lt;wsp:rsid wsp:val=&quot;00B20AFF&quot;/&gt;&lt;wsp:rsid wsp:val=&quot;00B5384B&quot;/&gt;&lt;wsp:rsid wsp:val=&quot;00B554C7&quot;/&gt;&lt;wsp:rsid wsp:val=&quot;00B67C6D&quot;/&gt;&lt;wsp:rsid wsp:val=&quot;00B94809&quot;/&gt;&lt;wsp:rsid wsp:val=&quot;00BA1402&quot;/&gt;&lt;wsp:rsid wsp:val=&quot;00BA23FF&quot;/&gt;&lt;wsp:rsid wsp:val=&quot;00BB0DC4&quot;/&gt;&lt;wsp:rsid wsp:val=&quot;00BB6E04&quot;/&gt;&lt;wsp:rsid wsp:val=&quot;00BC6073&quot;/&gt;&lt;wsp:rsid wsp:val=&quot;00BC68F4&quot;/&gt;&lt;wsp:rsid wsp:val=&quot;00BF62D6&quot;/&gt;&lt;wsp:rsid wsp:val=&quot;00C2580E&quot;/&gt;&lt;wsp:rsid wsp:val=&quot;00C37FD4&quot;/&gt;&lt;wsp:rsid wsp:val=&quot;00C459B2&quot;/&gt;&lt;wsp:rsid wsp:val=&quot;00C956A0&quot;/&gt;&lt;wsp:rsid wsp:val=&quot;00CA4A83&quot;/&gt;&lt;wsp:rsid wsp:val=&quot;00CB2509&quot;/&gt;&lt;wsp:rsid wsp:val=&quot;00CC0CC7&quot;/&gt;&lt;wsp:rsid wsp:val=&quot;00CE61B1&quot;/&gt;&lt;wsp:rsid wsp:val=&quot;00CF44B2&quot;/&gt;&lt;wsp:rsid wsp:val=&quot;00D0590B&quot;/&gt;&lt;wsp:rsid wsp:val=&quot;00D27B8D&quot;/&gt;&lt;wsp:rsid wsp:val=&quot;00D7646A&quot;/&gt;&lt;wsp:rsid wsp:val=&quot;00D76D26&quot;/&gt;&lt;wsp:rsid wsp:val=&quot;00D76FE1&quot;/&gt;&lt;wsp:rsid wsp:val=&quot;00D94F9F&quot;/&gt;&lt;wsp:rsid wsp:val=&quot;00DA1596&quot;/&gt;&lt;wsp:rsid wsp:val=&quot;00DA21CD&quot;/&gt;&lt;wsp:rsid wsp:val=&quot;00DC40B1&quot;/&gt;&lt;wsp:rsid wsp:val=&quot;00DD6818&quot;/&gt;&lt;wsp:rsid wsp:val=&quot;00DF7434&quot;/&gt;&lt;wsp:rsid wsp:val=&quot;00E02E9C&quot;/&gt;&lt;wsp:rsid wsp:val=&quot;00E031BD&quot;/&gt;&lt;wsp:rsid wsp:val=&quot;00E10339&quot;/&gt;&lt;wsp:rsid wsp:val=&quot;00E247F3&quot;/&gt;&lt;wsp:rsid wsp:val=&quot;00E355D8&quot;/&gt;&lt;wsp:rsid wsp:val=&quot;00E40B5D&quot;/&gt;&lt;wsp:rsid wsp:val=&quot;00E41F55&quot;/&gt;&lt;wsp:rsid wsp:val=&quot;00E614B6&quot;/&gt;&lt;wsp:rsid wsp:val=&quot;00E62437&quot;/&gt;&lt;wsp:rsid wsp:val=&quot;00E70C1A&quot;/&gt;&lt;wsp:rsid wsp:val=&quot;00E9077F&quot;/&gt;&lt;wsp:rsid wsp:val=&quot;00E94BF3&quot;/&gt;&lt;wsp:rsid wsp:val=&quot;00EA0593&quot;/&gt;&lt;wsp:rsid wsp:val=&quot;00EA5FE3&quot;/&gt;&lt;wsp:rsid wsp:val=&quot;00EB1AF7&quot;/&gt;&lt;wsp:rsid wsp:val=&quot;00EC400C&quot;/&gt;&lt;wsp:rsid wsp:val=&quot;00ED7D7F&quot;/&gt;&lt;wsp:rsid wsp:val=&quot;00EE0794&quot;/&gt;&lt;wsp:rsid wsp:val=&quot;00EE1CC8&quot;/&gt;&lt;wsp:rsid wsp:val=&quot;00EE21F3&quot;/&gt;&lt;wsp:rsid wsp:val=&quot;00EF3CB8&quot;/&gt;&lt;wsp:rsid wsp:val=&quot;00F305D1&quot;/&gt;&lt;wsp:rsid wsp:val=&quot;00F3377C&quot;/&gt;&lt;wsp:rsid wsp:val=&quot;00F360EB&quot;/&gt;&lt;wsp:rsid wsp:val=&quot;00F42F7E&quot;/&gt;&lt;wsp:rsid wsp:val=&quot;00F44CAB&quot;/&gt;&lt;wsp:rsid wsp:val=&quot;00F746CB&quot;/&gt;&lt;wsp:rsid wsp:val=&quot;00F8689A&quot;/&gt;&lt;wsp:rsid wsp:val=&quot;00FC658D&quot;/&gt;&lt;wsp:rsid wsp:val=&quot;00FC7A55&quot;/&gt;&lt;wsp:rsid wsp:val=&quot;00FD354D&quot;/&gt;&lt;/wsp:rsids&gt;&lt;/w:docPr&gt;&lt;w:body&gt;&lt;w:p wsp:rsidR=&quot;00000000&quot; wsp:rsidRDefault=&quot;00324E92&quot;&gt;&lt;m:oMathPara&gt;&lt;m:oMath&gt;&lt;m:f&gt;&lt;m:fPr&gt;&lt;m:type m:val=&quot;skw&quot;/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mg&lt;/m:t&gt;&lt;/m:r&gt;&lt;/m:num&gt;&lt;m:den&gt;&lt;m:r&gt;&lt;w:rPr&gt;&lt;w:rFonts w:ascii=&quot;Cambria Math&quot; w:h-ansi=&quot;Cambria Math&quot;/&gt;&lt;wx:font wx:val=&quot;Cambria Math&quot;/&gt;&lt;w:i/&gt;&lt;/w:rPr&gt;&lt;m:t&gt;L&lt;/m:t&gt;&lt;/m:r&gt;&lt;/m:den&gt;&lt;/m:f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      <v:imagedata r:id="rId17" o:title="" chromakey="white"/>
                </v:shape>
              </w:pict>
            </w:r>
            <w:r w:rsidRPr="00C459B2">
              <w:fldChar w:fldCharType="end"/>
            </w:r>
            <w:r>
              <w:t xml:space="preserve">) </w:t>
            </w:r>
            <w:r>
              <w:rPr>
                <w:lang w:val="sr-Cyrl-CS"/>
              </w:rPr>
              <w:t>у другој мешавини</w:t>
            </w:r>
          </w:p>
        </w:tc>
      </w:tr>
      <w:tr w:rsidR="00DD1280" w:rsidRPr="00B333EA" w:rsidTr="0026374E">
        <w:trPr>
          <w:trHeight w:val="564"/>
        </w:trPr>
        <w:tc>
          <w:tcPr>
            <w:tcW w:w="10491" w:type="dxa"/>
          </w:tcPr>
          <w:p w:rsidR="00DD1280" w:rsidRPr="001D5CED" w:rsidRDefault="00DD1280" w:rsidP="000E1E08">
            <w:pPr>
              <w:widowControl w:val="0"/>
              <w:rPr>
                <w:rFonts w:eastAsia="DFKai-SB"/>
                <w:lang w:eastAsia="zh-TW"/>
              </w:rPr>
            </w:pPr>
          </w:p>
        </w:tc>
      </w:tr>
    </w:tbl>
    <w:p w:rsidR="00DD1280" w:rsidRDefault="00DD1280" w:rsidP="006B218A">
      <w:pPr>
        <w:rPr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1"/>
      </w:tblGrid>
      <w:tr w:rsidR="00DD1280" w:rsidRPr="00B333EA" w:rsidTr="00D067B8">
        <w:trPr>
          <w:trHeight w:val="266"/>
        </w:trPr>
        <w:tc>
          <w:tcPr>
            <w:tcW w:w="10491" w:type="dxa"/>
          </w:tcPr>
          <w:p w:rsidR="00DD1280" w:rsidRPr="005628CF" w:rsidRDefault="00DD1280" w:rsidP="00D067B8">
            <w:pPr>
              <w:widowControl w:val="0"/>
              <w:rPr>
                <w:rFonts w:eastAsia="DFKai-SB"/>
                <w:lang w:eastAsia="zh-TW"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 xml:space="preserve"> – 10</w:t>
            </w:r>
            <w:r w:rsidRPr="00920597">
              <w:rPr>
                <w:b/>
              </w:rPr>
              <w:t xml:space="preserve"> (0.5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>Напишите исправан одговор</w:t>
            </w:r>
          </w:p>
        </w:tc>
      </w:tr>
      <w:tr w:rsidR="00DD1280" w:rsidRPr="00B333EA" w:rsidTr="000E1E08">
        <w:trPr>
          <w:trHeight w:val="873"/>
        </w:trPr>
        <w:tc>
          <w:tcPr>
            <w:tcW w:w="10491" w:type="dxa"/>
          </w:tcPr>
          <w:p w:rsidR="00DD1280" w:rsidRPr="001D5CED" w:rsidRDefault="00DD1280" w:rsidP="00D067B8">
            <w:pPr>
              <w:widowControl w:val="0"/>
              <w:rPr>
                <w:rFonts w:eastAsia="DFKai-SB"/>
                <w:lang w:eastAsia="zh-TW"/>
              </w:rPr>
            </w:pPr>
          </w:p>
        </w:tc>
      </w:tr>
    </w:tbl>
    <w:p w:rsidR="00DD1280" w:rsidRDefault="00DD1280" w:rsidP="0026374E">
      <w:pPr>
        <w:spacing w:line="360" w:lineRule="auto"/>
        <w:jc w:val="center"/>
        <w:rPr>
          <w:rFonts w:eastAsia="DFKai-SB"/>
          <w:b/>
          <w:sz w:val="32"/>
          <w:szCs w:val="32"/>
          <w:lang w:eastAsia="zh-TW"/>
        </w:rPr>
      </w:pPr>
    </w:p>
    <w:p w:rsidR="00DD1280" w:rsidRDefault="00DD1280">
      <w:pPr>
        <w:rPr>
          <w:rFonts w:eastAsia="DFKai-SB"/>
          <w:b/>
          <w:sz w:val="32"/>
          <w:szCs w:val="32"/>
          <w:lang w:eastAsia="zh-TW"/>
        </w:rPr>
      </w:pPr>
      <w:r>
        <w:rPr>
          <w:rFonts w:eastAsia="DFKai-SB"/>
          <w:b/>
          <w:sz w:val="32"/>
          <w:szCs w:val="32"/>
          <w:lang w:eastAsia="zh-TW"/>
        </w:rPr>
        <w:br w:type="page"/>
      </w:r>
    </w:p>
    <w:p w:rsidR="00DD1280" w:rsidRPr="00920597" w:rsidRDefault="00DD1280" w:rsidP="0026374E">
      <w:pPr>
        <w:spacing w:line="360" w:lineRule="auto"/>
        <w:jc w:val="center"/>
        <w:rPr>
          <w:rFonts w:eastAsia="DFKai-SB"/>
          <w:b/>
          <w:sz w:val="32"/>
          <w:szCs w:val="32"/>
          <w:lang w:eastAsia="zh-TW"/>
        </w:rPr>
      </w:pPr>
      <w:r>
        <w:rPr>
          <w:noProof/>
        </w:rPr>
        <w:pict>
          <v:line id="_x0000_s1029" style="position:absolute;left:0;text-align:left;z-index:251656704" from="369pt,108pt" to="369pt,108pt"/>
        </w:pict>
      </w:r>
      <w:r>
        <w:rPr>
          <w:rFonts w:eastAsia="DFKai-SB"/>
          <w:b/>
          <w:sz w:val="32"/>
          <w:szCs w:val="32"/>
          <w:lang w:val="sr-Cyrl-CS" w:eastAsia="zh-TW"/>
        </w:rPr>
        <w:t>Проблем</w:t>
      </w:r>
      <w:r w:rsidRPr="00920597">
        <w:rPr>
          <w:rFonts w:eastAsia="DFKai-SB"/>
          <w:b/>
          <w:sz w:val="32"/>
          <w:szCs w:val="32"/>
          <w:lang w:eastAsia="zh-TW"/>
        </w:rPr>
        <w:t xml:space="preserve"> II</w:t>
      </w:r>
      <w:r>
        <w:rPr>
          <w:rFonts w:eastAsia="DFKai-SB"/>
          <w:b/>
          <w:sz w:val="32"/>
          <w:szCs w:val="32"/>
          <w:lang w:eastAsia="zh-TW"/>
        </w:rPr>
        <w:t>I:</w:t>
      </w:r>
      <w:r>
        <w:rPr>
          <w:rFonts w:eastAsia="DFKai-SB"/>
          <w:b/>
          <w:sz w:val="32"/>
          <w:szCs w:val="32"/>
          <w:lang w:eastAsia="zh-TW"/>
        </w:rPr>
        <w:tab/>
      </w:r>
      <w:r>
        <w:rPr>
          <w:rFonts w:eastAsia="DFKai-SB"/>
          <w:b/>
          <w:sz w:val="32"/>
          <w:szCs w:val="32"/>
          <w:lang w:val="sr-Cyrl-CS" w:eastAsia="zh-TW"/>
        </w:rPr>
        <w:t>Развој ембриона код људског бића</w:t>
      </w:r>
    </w:p>
    <w:p w:rsidR="00DD1280" w:rsidRDefault="00DD1280" w:rsidP="006B218A">
      <w:pPr>
        <w:tabs>
          <w:tab w:val="left" w:pos="1290"/>
        </w:tabs>
        <w:rPr>
          <w:lang w:eastAsia="zh-TW"/>
        </w:rPr>
      </w:pPr>
    </w:p>
    <w:tbl>
      <w:tblPr>
        <w:tblW w:w="5300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20"/>
        <w:gridCol w:w="840"/>
        <w:gridCol w:w="840"/>
        <w:gridCol w:w="839"/>
        <w:gridCol w:w="839"/>
        <w:gridCol w:w="839"/>
        <w:gridCol w:w="839"/>
        <w:gridCol w:w="839"/>
        <w:gridCol w:w="839"/>
        <w:gridCol w:w="839"/>
        <w:gridCol w:w="839"/>
        <w:gridCol w:w="680"/>
      </w:tblGrid>
      <w:tr w:rsidR="00DD1280" w:rsidRPr="00B333EA" w:rsidTr="00390FA9">
        <w:trPr>
          <w:trHeight w:val="266"/>
        </w:trPr>
        <w:tc>
          <w:tcPr>
            <w:tcW w:w="400" w:type="pct"/>
            <w:gridSpan w:val="12"/>
          </w:tcPr>
          <w:p w:rsidR="00DD1280" w:rsidRPr="00920597" w:rsidRDefault="00DD1280" w:rsidP="00390FA9">
            <w:pPr>
              <w:widowControl w:val="0"/>
              <w:rPr>
                <w:b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>I – 1</w:t>
            </w:r>
            <w:r w:rsidRPr="00920597">
              <w:rPr>
                <w:b/>
              </w:rPr>
              <w:t xml:space="preserve"> (</w:t>
            </w:r>
            <w:r>
              <w:rPr>
                <w:b/>
              </w:rPr>
              <w:t>11x0.2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>Повежите структуре дате у тексту са исправним ознакама приказаним на сликама</w:t>
            </w:r>
            <w:r>
              <w:t xml:space="preserve">. </w:t>
            </w:r>
            <w:r>
              <w:rPr>
                <w:lang w:val="sr-Cyrl-CS"/>
              </w:rPr>
              <w:t>Пишите само одговарајућим римским бројевима</w:t>
            </w:r>
          </w:p>
        </w:tc>
      </w:tr>
      <w:tr w:rsidR="00DD1280" w:rsidRPr="00B333EA" w:rsidTr="00390FA9">
        <w:trPr>
          <w:trHeight w:val="435"/>
        </w:trPr>
        <w:tc>
          <w:tcPr>
            <w:tcW w:w="676" w:type="pct"/>
          </w:tcPr>
          <w:p w:rsidR="00DD1280" w:rsidRDefault="00DD1280" w:rsidP="00390FA9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val="sr-Cyrl-CS" w:eastAsia="zh-TW"/>
              </w:rPr>
              <w:t>Број у тексту</w:t>
            </w:r>
          </w:p>
        </w:tc>
        <w:tc>
          <w:tcPr>
            <w:tcW w:w="400" w:type="pct"/>
          </w:tcPr>
          <w:p w:rsidR="00DD1280" w:rsidRPr="001D5CED" w:rsidRDefault="00DD1280" w:rsidP="00124F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1</w:t>
            </w:r>
          </w:p>
        </w:tc>
        <w:tc>
          <w:tcPr>
            <w:tcW w:w="400" w:type="pct"/>
          </w:tcPr>
          <w:p w:rsidR="00DD1280" w:rsidRPr="001D5CED" w:rsidRDefault="00DD1280" w:rsidP="00124F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2</w:t>
            </w:r>
          </w:p>
        </w:tc>
        <w:tc>
          <w:tcPr>
            <w:tcW w:w="400" w:type="pct"/>
          </w:tcPr>
          <w:p w:rsidR="00DD1280" w:rsidRPr="001D5CED" w:rsidRDefault="00DD1280" w:rsidP="00124F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3</w:t>
            </w:r>
          </w:p>
        </w:tc>
        <w:tc>
          <w:tcPr>
            <w:tcW w:w="400" w:type="pct"/>
          </w:tcPr>
          <w:p w:rsidR="00DD1280" w:rsidRPr="001D5CED" w:rsidRDefault="00DD1280" w:rsidP="00124F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4</w:t>
            </w:r>
          </w:p>
        </w:tc>
        <w:tc>
          <w:tcPr>
            <w:tcW w:w="400" w:type="pct"/>
          </w:tcPr>
          <w:p w:rsidR="00DD1280" w:rsidRPr="001D5CED" w:rsidRDefault="00DD1280" w:rsidP="00124F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5</w:t>
            </w:r>
          </w:p>
        </w:tc>
        <w:tc>
          <w:tcPr>
            <w:tcW w:w="400" w:type="pct"/>
          </w:tcPr>
          <w:p w:rsidR="00DD1280" w:rsidRPr="001D5CED" w:rsidRDefault="00DD1280" w:rsidP="00124F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6</w:t>
            </w:r>
          </w:p>
        </w:tc>
        <w:tc>
          <w:tcPr>
            <w:tcW w:w="400" w:type="pct"/>
          </w:tcPr>
          <w:p w:rsidR="00DD1280" w:rsidRPr="001D5CED" w:rsidRDefault="00DD1280" w:rsidP="00124F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7</w:t>
            </w:r>
          </w:p>
        </w:tc>
        <w:tc>
          <w:tcPr>
            <w:tcW w:w="400" w:type="pct"/>
          </w:tcPr>
          <w:p w:rsidR="00DD1280" w:rsidRPr="001D5CED" w:rsidRDefault="00DD1280" w:rsidP="00124F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8</w:t>
            </w:r>
          </w:p>
        </w:tc>
        <w:tc>
          <w:tcPr>
            <w:tcW w:w="400" w:type="pct"/>
          </w:tcPr>
          <w:p w:rsidR="00DD1280" w:rsidRDefault="00DD1280" w:rsidP="00124F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9</w:t>
            </w:r>
          </w:p>
        </w:tc>
        <w:tc>
          <w:tcPr>
            <w:tcW w:w="400" w:type="pct"/>
          </w:tcPr>
          <w:p w:rsidR="00DD1280" w:rsidRDefault="00DD1280" w:rsidP="00124F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10</w:t>
            </w:r>
          </w:p>
        </w:tc>
        <w:tc>
          <w:tcPr>
            <w:tcW w:w="400" w:type="pct"/>
          </w:tcPr>
          <w:p w:rsidR="00DD1280" w:rsidRDefault="00DD1280" w:rsidP="00124F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11</w:t>
            </w:r>
          </w:p>
        </w:tc>
      </w:tr>
      <w:tr w:rsidR="00DD1280" w:rsidRPr="00B333EA" w:rsidTr="00390FA9">
        <w:trPr>
          <w:trHeight w:val="435"/>
        </w:trPr>
        <w:tc>
          <w:tcPr>
            <w:tcW w:w="676" w:type="pct"/>
          </w:tcPr>
          <w:p w:rsidR="00DD1280" w:rsidRPr="001D5CED" w:rsidRDefault="00DD1280" w:rsidP="00390FA9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val="sr-Cyrl-CS" w:eastAsia="zh-TW"/>
              </w:rPr>
              <w:t>Римски број на слици</w:t>
            </w:r>
          </w:p>
        </w:tc>
        <w:tc>
          <w:tcPr>
            <w:tcW w:w="400" w:type="pct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400" w:type="pct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400" w:type="pct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400" w:type="pct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400" w:type="pct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400" w:type="pct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400" w:type="pct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400" w:type="pct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400" w:type="pct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400" w:type="pct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400" w:type="pct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</w:tr>
    </w:tbl>
    <w:p w:rsidR="00DD1280" w:rsidRDefault="00DD1280" w:rsidP="006B218A">
      <w:pPr>
        <w:rPr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1"/>
      </w:tblGrid>
      <w:tr w:rsidR="00DD1280" w:rsidRPr="00B333EA" w:rsidTr="00F93494">
        <w:trPr>
          <w:trHeight w:val="266"/>
        </w:trPr>
        <w:tc>
          <w:tcPr>
            <w:tcW w:w="10491" w:type="dxa"/>
          </w:tcPr>
          <w:p w:rsidR="00DD1280" w:rsidRPr="00626427" w:rsidRDefault="00DD1280" w:rsidP="00185785">
            <w:pPr>
              <w:widowControl w:val="0"/>
              <w:rPr>
                <w:rFonts w:eastAsia="DFKai-SB"/>
                <w:lang w:eastAsia="zh-TW"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>I – 2a (0.4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>
              <w:rPr>
                <w:b/>
              </w:rPr>
              <w:t>).</w:t>
            </w:r>
            <w:r>
              <w:t xml:space="preserve"> </w:t>
            </w:r>
            <w:r>
              <w:rPr>
                <w:lang w:val="sr-Cyrl-CS"/>
              </w:rPr>
              <w:t>Напишите исправну ознаку</w:t>
            </w:r>
          </w:p>
        </w:tc>
      </w:tr>
      <w:tr w:rsidR="00DD1280" w:rsidRPr="00B333EA" w:rsidTr="002F00B0">
        <w:trPr>
          <w:trHeight w:val="405"/>
        </w:trPr>
        <w:tc>
          <w:tcPr>
            <w:tcW w:w="10491" w:type="dxa"/>
          </w:tcPr>
          <w:p w:rsidR="00DD1280" w:rsidRPr="001D5CED" w:rsidRDefault="00DD1280" w:rsidP="00F93494">
            <w:pPr>
              <w:widowControl w:val="0"/>
              <w:rPr>
                <w:rFonts w:eastAsia="DFKai-SB"/>
                <w:b/>
                <w:lang w:eastAsia="zh-TW"/>
              </w:rPr>
            </w:pPr>
          </w:p>
        </w:tc>
      </w:tr>
      <w:tr w:rsidR="00DD1280" w:rsidRPr="00B333EA" w:rsidTr="00F93494">
        <w:trPr>
          <w:trHeight w:val="266"/>
        </w:trPr>
        <w:tc>
          <w:tcPr>
            <w:tcW w:w="10491" w:type="dxa"/>
          </w:tcPr>
          <w:p w:rsidR="00DD1280" w:rsidRPr="005628CF" w:rsidRDefault="00DD1280" w:rsidP="00185785">
            <w:pPr>
              <w:widowControl w:val="0"/>
              <w:rPr>
                <w:rFonts w:eastAsia="DFKai-SB"/>
                <w:lang w:eastAsia="zh-TW"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>I – 2b (0.4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>Напишите исправну ознаку</w:t>
            </w:r>
          </w:p>
        </w:tc>
      </w:tr>
      <w:tr w:rsidR="00DD1280" w:rsidRPr="00B333EA" w:rsidTr="002F00B0">
        <w:trPr>
          <w:trHeight w:val="429"/>
        </w:trPr>
        <w:tc>
          <w:tcPr>
            <w:tcW w:w="10491" w:type="dxa"/>
          </w:tcPr>
          <w:p w:rsidR="00DD1280" w:rsidRPr="001D5CED" w:rsidRDefault="00DD1280" w:rsidP="00F93494">
            <w:pPr>
              <w:widowControl w:val="0"/>
              <w:rPr>
                <w:rFonts w:eastAsia="DFKai-SB"/>
                <w:b/>
                <w:lang w:eastAsia="zh-TW"/>
              </w:rPr>
            </w:pPr>
          </w:p>
        </w:tc>
      </w:tr>
    </w:tbl>
    <w:p w:rsidR="00DD1280" w:rsidRDefault="00DD1280" w:rsidP="006B218A">
      <w:pPr>
        <w:rPr>
          <w:b/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2"/>
        <w:gridCol w:w="2623"/>
        <w:gridCol w:w="2623"/>
        <w:gridCol w:w="2623"/>
      </w:tblGrid>
      <w:tr w:rsidR="00DD1280" w:rsidRPr="00B333EA" w:rsidTr="00F93494">
        <w:trPr>
          <w:trHeight w:val="266"/>
        </w:trPr>
        <w:tc>
          <w:tcPr>
            <w:tcW w:w="10491" w:type="dxa"/>
            <w:gridSpan w:val="4"/>
          </w:tcPr>
          <w:p w:rsidR="00DD1280" w:rsidRPr="005628CF" w:rsidRDefault="00DD1280" w:rsidP="00794F2A">
            <w:pPr>
              <w:widowControl w:val="0"/>
              <w:rPr>
                <w:rFonts w:eastAsia="DFKai-SB"/>
                <w:lang w:eastAsia="zh-TW"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>I – 3</w:t>
            </w:r>
            <w:r w:rsidRPr="00920597">
              <w:rPr>
                <w:b/>
              </w:rPr>
              <w:t xml:space="preserve"> (</w:t>
            </w:r>
            <w:r>
              <w:rPr>
                <w:b/>
              </w:rPr>
              <w:t>1.</w:t>
            </w:r>
            <w:r w:rsidRPr="00920597">
              <w:rPr>
                <w:b/>
              </w:rPr>
              <w:t xml:space="preserve">0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>Ставите</w:t>
            </w:r>
            <w:r>
              <w:t xml:space="preserve"> </w:t>
            </w:r>
            <w:r>
              <w:rPr>
                <w:lang w:val="sr-Cyrl-CS"/>
              </w:rPr>
              <w:t xml:space="preserve"> </w:t>
            </w:r>
            <w:r>
              <w:t xml:space="preserve">X </w:t>
            </w:r>
            <w:r>
              <w:rPr>
                <w:lang w:val="sr-Cyrl-CS"/>
              </w:rPr>
              <w:t xml:space="preserve"> у одговарајући правоугаоник</w:t>
            </w:r>
          </w:p>
        </w:tc>
      </w:tr>
      <w:tr w:rsidR="00DD1280" w:rsidRPr="00B333EA" w:rsidTr="00794F2A">
        <w:trPr>
          <w:trHeight w:val="873"/>
        </w:trPr>
        <w:tc>
          <w:tcPr>
            <w:tcW w:w="2622" w:type="dxa"/>
            <w:vAlign w:val="center"/>
          </w:tcPr>
          <w:p w:rsidR="00DD1280" w:rsidRPr="001D5CED" w:rsidRDefault="00DD1280" w:rsidP="00794F2A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a</w:t>
            </w:r>
          </w:p>
        </w:tc>
        <w:tc>
          <w:tcPr>
            <w:tcW w:w="2623" w:type="dxa"/>
            <w:vAlign w:val="center"/>
          </w:tcPr>
          <w:p w:rsidR="00DD1280" w:rsidRPr="001D5CED" w:rsidRDefault="00DD1280" w:rsidP="00794F2A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b</w:t>
            </w:r>
          </w:p>
        </w:tc>
        <w:tc>
          <w:tcPr>
            <w:tcW w:w="2623" w:type="dxa"/>
            <w:vAlign w:val="center"/>
          </w:tcPr>
          <w:p w:rsidR="00DD1280" w:rsidRPr="001D5CED" w:rsidRDefault="00DD1280" w:rsidP="00794F2A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c</w:t>
            </w:r>
          </w:p>
        </w:tc>
        <w:tc>
          <w:tcPr>
            <w:tcW w:w="2623" w:type="dxa"/>
            <w:vAlign w:val="center"/>
          </w:tcPr>
          <w:p w:rsidR="00DD1280" w:rsidRPr="001D5CED" w:rsidRDefault="00DD1280" w:rsidP="00794F2A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d</w:t>
            </w:r>
          </w:p>
        </w:tc>
      </w:tr>
    </w:tbl>
    <w:p w:rsidR="00DD1280" w:rsidRPr="006B41E6" w:rsidRDefault="00DD1280" w:rsidP="006B218A">
      <w:pPr>
        <w:rPr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1"/>
      </w:tblGrid>
      <w:tr w:rsidR="00DD1280" w:rsidRPr="00B333EA" w:rsidTr="00F93494">
        <w:trPr>
          <w:trHeight w:val="266"/>
        </w:trPr>
        <w:tc>
          <w:tcPr>
            <w:tcW w:w="10491" w:type="dxa"/>
          </w:tcPr>
          <w:p w:rsidR="00DD1280" w:rsidRPr="00060EAF" w:rsidRDefault="00DD1280" w:rsidP="00D27B8D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III – 4 (0.5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Број ћелија ембриона</w:t>
            </w:r>
          </w:p>
        </w:tc>
      </w:tr>
      <w:tr w:rsidR="00DD1280" w:rsidRPr="00B333EA" w:rsidTr="00D27B8D">
        <w:trPr>
          <w:trHeight w:val="364"/>
        </w:trPr>
        <w:tc>
          <w:tcPr>
            <w:tcW w:w="10491" w:type="dxa"/>
          </w:tcPr>
          <w:p w:rsidR="00DD1280" w:rsidRPr="001D5CED" w:rsidRDefault="00DD1280" w:rsidP="00F93494">
            <w:pPr>
              <w:widowControl w:val="0"/>
              <w:rPr>
                <w:rFonts w:eastAsia="DFKai-SB"/>
                <w:b/>
                <w:lang w:eastAsia="zh-TW"/>
              </w:rPr>
            </w:pPr>
          </w:p>
        </w:tc>
      </w:tr>
      <w:tr w:rsidR="00DD1280" w:rsidRPr="00B333EA" w:rsidTr="00D27B8D">
        <w:trPr>
          <w:trHeight w:val="1123"/>
        </w:trPr>
        <w:tc>
          <w:tcPr>
            <w:tcW w:w="10491" w:type="dxa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val="sr-Cyrl-CS" w:eastAsia="zh-TW"/>
              </w:rPr>
              <w:t>Рачун</w:t>
            </w:r>
            <w:r>
              <w:rPr>
                <w:rFonts w:eastAsia="DFKai-SB"/>
                <w:lang w:eastAsia="zh-TW"/>
              </w:rPr>
              <w:t>:</w:t>
            </w:r>
          </w:p>
        </w:tc>
      </w:tr>
    </w:tbl>
    <w:p w:rsidR="00DD1280" w:rsidRDefault="00DD1280" w:rsidP="006B218A">
      <w:pPr>
        <w:rPr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97"/>
        <w:gridCol w:w="3497"/>
        <w:gridCol w:w="3497"/>
      </w:tblGrid>
      <w:tr w:rsidR="00DD1280" w:rsidRPr="00B333EA" w:rsidTr="00F93494">
        <w:trPr>
          <w:trHeight w:val="266"/>
        </w:trPr>
        <w:tc>
          <w:tcPr>
            <w:tcW w:w="10491" w:type="dxa"/>
            <w:gridSpan w:val="3"/>
          </w:tcPr>
          <w:p w:rsidR="00DD1280" w:rsidRPr="00060EAF" w:rsidRDefault="00DD1280" w:rsidP="00BA1402">
            <w:pPr>
              <w:widowControl w:val="0"/>
              <w:rPr>
                <w:rFonts w:eastAsia="DFKai-SB"/>
                <w:lang w:eastAsia="zh-TW"/>
              </w:rPr>
            </w:pPr>
            <w:r>
              <w:rPr>
                <w:rFonts w:eastAsia="DFKai-SB"/>
                <w:b/>
                <w:lang w:eastAsia="zh-TW"/>
              </w:rPr>
              <w:t xml:space="preserve">III – 5 (3x0.3 </w:t>
            </w:r>
            <w:r>
              <w:rPr>
                <w:rFonts w:eastAsia="DFKai-SB"/>
                <w:b/>
                <w:lang w:val="sr-Cyrl-CS" w:eastAsia="zh-TW"/>
              </w:rPr>
              <w:t>поена</w:t>
            </w:r>
            <w:r>
              <w:rPr>
                <w:rFonts w:eastAsia="DFKai-SB"/>
                <w:b/>
                <w:lang w:eastAsia="zh-TW"/>
              </w:rPr>
              <w:t>).</w:t>
            </w:r>
            <w:r>
              <w:rPr>
                <w:rFonts w:eastAsia="DFKai-SB"/>
                <w:lang w:eastAsia="zh-TW"/>
              </w:rPr>
              <w:t xml:space="preserve"> </w:t>
            </w:r>
            <w:r>
              <w:rPr>
                <w:rFonts w:eastAsia="DFKai-SB"/>
                <w:lang w:val="sr-Cyrl-CS" w:eastAsia="zh-TW"/>
              </w:rPr>
              <w:t>Повежите</w:t>
            </w:r>
            <w:r>
              <w:rPr>
                <w:rFonts w:eastAsia="DFKai-SB"/>
                <w:lang w:eastAsia="zh-TW"/>
              </w:rPr>
              <w:t xml:space="preserve">. </w:t>
            </w:r>
            <w:r>
              <w:rPr>
                <w:rFonts w:eastAsia="DFKai-SB"/>
                <w:lang w:val="sr-Cyrl-CS" w:eastAsia="zh-TW"/>
              </w:rPr>
              <w:t>Упишите само одговарајући број или слово</w:t>
            </w:r>
          </w:p>
        </w:tc>
      </w:tr>
      <w:tr w:rsidR="00DD1280" w:rsidRPr="00B333EA" w:rsidTr="00BA1402">
        <w:trPr>
          <w:trHeight w:val="267"/>
        </w:trPr>
        <w:tc>
          <w:tcPr>
            <w:tcW w:w="3497" w:type="dxa"/>
          </w:tcPr>
          <w:p w:rsidR="00DD1280" w:rsidRPr="001D5CED" w:rsidRDefault="00DD1280" w:rsidP="00BA1402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val="sr-Cyrl-CS" w:eastAsia="zh-TW"/>
              </w:rPr>
              <w:t>Догађај</w:t>
            </w:r>
          </w:p>
        </w:tc>
        <w:tc>
          <w:tcPr>
            <w:tcW w:w="3497" w:type="dxa"/>
          </w:tcPr>
          <w:p w:rsidR="00DD1280" w:rsidRPr="001D5CED" w:rsidRDefault="00DD1280" w:rsidP="00BA1402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val="sr-Cyrl-CS" w:eastAsia="zh-TW"/>
              </w:rPr>
              <w:t>Ћелијски процес</w:t>
            </w:r>
          </w:p>
        </w:tc>
        <w:tc>
          <w:tcPr>
            <w:tcW w:w="3497" w:type="dxa"/>
          </w:tcPr>
          <w:p w:rsidR="00DD1280" w:rsidRPr="001D5CED" w:rsidRDefault="00DD1280" w:rsidP="00BA1402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val="sr-Cyrl-CS" w:eastAsia="zh-TW"/>
              </w:rPr>
              <w:t>Субћелијска структура</w:t>
            </w:r>
          </w:p>
        </w:tc>
      </w:tr>
      <w:tr w:rsidR="00DD1280" w:rsidRPr="00B333EA" w:rsidTr="00A15EE9">
        <w:trPr>
          <w:trHeight w:val="562"/>
        </w:trPr>
        <w:tc>
          <w:tcPr>
            <w:tcW w:w="3497" w:type="dxa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3497" w:type="dxa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  <w:tc>
          <w:tcPr>
            <w:tcW w:w="3497" w:type="dxa"/>
          </w:tcPr>
          <w:p w:rsidR="00DD1280" w:rsidRPr="001D5CED" w:rsidRDefault="00DD1280" w:rsidP="00F93494">
            <w:pPr>
              <w:widowControl w:val="0"/>
              <w:rPr>
                <w:rFonts w:eastAsia="DFKai-SB"/>
                <w:lang w:eastAsia="zh-TW"/>
              </w:rPr>
            </w:pPr>
          </w:p>
        </w:tc>
      </w:tr>
    </w:tbl>
    <w:p w:rsidR="00DD1280" w:rsidRDefault="00DD1280" w:rsidP="006B218A">
      <w:pPr>
        <w:rPr>
          <w:b/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45"/>
        <w:gridCol w:w="5246"/>
      </w:tblGrid>
      <w:tr w:rsidR="00DD1280" w:rsidRPr="00B333EA" w:rsidTr="00F93494">
        <w:trPr>
          <w:trHeight w:val="266"/>
        </w:trPr>
        <w:tc>
          <w:tcPr>
            <w:tcW w:w="10491" w:type="dxa"/>
            <w:gridSpan w:val="2"/>
          </w:tcPr>
          <w:p w:rsidR="00DD1280" w:rsidRPr="005628CF" w:rsidRDefault="00DD1280" w:rsidP="0061765D">
            <w:pPr>
              <w:widowControl w:val="0"/>
              <w:rPr>
                <w:rFonts w:eastAsia="DFKai-SB"/>
                <w:lang w:eastAsia="zh-TW"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>I – 6</w:t>
            </w:r>
            <w:r w:rsidRPr="00920597">
              <w:rPr>
                <w:b/>
              </w:rPr>
              <w:t xml:space="preserve"> (</w:t>
            </w:r>
            <w:r>
              <w:rPr>
                <w:b/>
              </w:rPr>
              <w:t>0.3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>Ставите</w:t>
            </w:r>
            <w:r>
              <w:t xml:space="preserve"> X </w:t>
            </w:r>
            <w:r>
              <w:rPr>
                <w:lang w:val="sr-Cyrl-CS"/>
              </w:rPr>
              <w:t>у одговарајући правоугаоник</w:t>
            </w:r>
          </w:p>
        </w:tc>
      </w:tr>
      <w:tr w:rsidR="00DD1280" w:rsidRPr="00B333EA" w:rsidTr="005369EC">
        <w:trPr>
          <w:trHeight w:val="752"/>
        </w:trPr>
        <w:tc>
          <w:tcPr>
            <w:tcW w:w="5245" w:type="dxa"/>
            <w:vAlign w:val="center"/>
          </w:tcPr>
          <w:p w:rsidR="00DD1280" w:rsidRPr="001D5CED" w:rsidRDefault="00DD1280" w:rsidP="00F93494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A</w:t>
            </w:r>
          </w:p>
        </w:tc>
        <w:tc>
          <w:tcPr>
            <w:tcW w:w="5246" w:type="dxa"/>
            <w:vAlign w:val="center"/>
          </w:tcPr>
          <w:p w:rsidR="00DD1280" w:rsidRPr="001D5CED" w:rsidRDefault="00DD1280" w:rsidP="00F93494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B</w:t>
            </w:r>
          </w:p>
        </w:tc>
      </w:tr>
    </w:tbl>
    <w:p w:rsidR="00DD1280" w:rsidRDefault="00DD1280" w:rsidP="006B218A">
      <w:pPr>
        <w:rPr>
          <w:b/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14"/>
        <w:gridCol w:w="1431"/>
        <w:gridCol w:w="683"/>
        <w:gridCol w:w="2113"/>
        <w:gridCol w:w="1173"/>
        <w:gridCol w:w="941"/>
        <w:gridCol w:w="2036"/>
      </w:tblGrid>
      <w:tr w:rsidR="00DD1280" w:rsidRPr="00B333EA" w:rsidTr="003817BF">
        <w:trPr>
          <w:trHeight w:val="266"/>
        </w:trPr>
        <w:tc>
          <w:tcPr>
            <w:tcW w:w="10491" w:type="dxa"/>
            <w:gridSpan w:val="7"/>
          </w:tcPr>
          <w:p w:rsidR="00DD1280" w:rsidRPr="00920597" w:rsidRDefault="00DD1280" w:rsidP="005369EC">
            <w:pPr>
              <w:widowControl w:val="0"/>
              <w:rPr>
                <w:b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>I – 7</w:t>
            </w:r>
            <w:r w:rsidRPr="00920597">
              <w:rPr>
                <w:b/>
              </w:rPr>
              <w:t xml:space="preserve"> (</w:t>
            </w:r>
            <w:r>
              <w:rPr>
                <w:b/>
              </w:rPr>
              <w:t>1.0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 xml:space="preserve">Ставите </w:t>
            </w:r>
            <w:r>
              <w:t xml:space="preserve"> X</w:t>
            </w:r>
            <w:r>
              <w:rPr>
                <w:lang w:val="sr-Cyrl-CS"/>
              </w:rPr>
              <w:t xml:space="preserve">  у одговарајући правоугаоник</w:t>
            </w:r>
          </w:p>
        </w:tc>
      </w:tr>
      <w:tr w:rsidR="00DD1280" w:rsidRPr="00B333EA" w:rsidTr="003817BF">
        <w:trPr>
          <w:trHeight w:val="873"/>
        </w:trPr>
        <w:tc>
          <w:tcPr>
            <w:tcW w:w="2114" w:type="dxa"/>
            <w:vAlign w:val="center"/>
          </w:tcPr>
          <w:p w:rsidR="00DD1280" w:rsidRPr="001D5CED" w:rsidRDefault="00DD1280" w:rsidP="00F93494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a</w:t>
            </w:r>
          </w:p>
        </w:tc>
        <w:tc>
          <w:tcPr>
            <w:tcW w:w="2114" w:type="dxa"/>
            <w:gridSpan w:val="2"/>
            <w:vAlign w:val="center"/>
          </w:tcPr>
          <w:p w:rsidR="00DD1280" w:rsidRPr="001D5CED" w:rsidRDefault="00DD1280" w:rsidP="00F93494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b</w:t>
            </w:r>
          </w:p>
        </w:tc>
        <w:tc>
          <w:tcPr>
            <w:tcW w:w="2113" w:type="dxa"/>
            <w:vAlign w:val="center"/>
          </w:tcPr>
          <w:p w:rsidR="00DD1280" w:rsidRPr="001D5CED" w:rsidRDefault="00DD1280" w:rsidP="00F93494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c</w:t>
            </w:r>
          </w:p>
        </w:tc>
        <w:tc>
          <w:tcPr>
            <w:tcW w:w="2114" w:type="dxa"/>
            <w:gridSpan w:val="2"/>
            <w:vAlign w:val="center"/>
          </w:tcPr>
          <w:p w:rsidR="00DD1280" w:rsidRDefault="00DD1280" w:rsidP="005369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d</w:t>
            </w:r>
          </w:p>
        </w:tc>
        <w:tc>
          <w:tcPr>
            <w:tcW w:w="2036" w:type="dxa"/>
            <w:vAlign w:val="center"/>
          </w:tcPr>
          <w:p w:rsidR="00DD1280" w:rsidRDefault="00DD1280" w:rsidP="005369EC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e</w:t>
            </w:r>
          </w:p>
        </w:tc>
      </w:tr>
      <w:tr w:rsidR="00DD1280" w:rsidRPr="00B333EA" w:rsidTr="003817BF">
        <w:trPr>
          <w:trHeight w:val="266"/>
        </w:trPr>
        <w:tc>
          <w:tcPr>
            <w:tcW w:w="10491" w:type="dxa"/>
            <w:gridSpan w:val="7"/>
          </w:tcPr>
          <w:p w:rsidR="00DD1280" w:rsidRPr="00920597" w:rsidRDefault="00DD1280" w:rsidP="0091343E">
            <w:pPr>
              <w:widowControl w:val="0"/>
              <w:rPr>
                <w:b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>I – 8</w:t>
            </w:r>
            <w:r w:rsidRPr="00920597">
              <w:rPr>
                <w:b/>
              </w:rPr>
              <w:t xml:space="preserve"> (</w:t>
            </w:r>
            <w:r>
              <w:rPr>
                <w:b/>
              </w:rPr>
              <w:t>0.6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 xml:space="preserve">Ставите </w:t>
            </w:r>
            <w:r>
              <w:t xml:space="preserve"> X </w:t>
            </w:r>
            <w:r>
              <w:rPr>
                <w:lang w:val="sr-Cyrl-CS"/>
              </w:rPr>
              <w:t xml:space="preserve"> у одговарајући правоугаоник</w:t>
            </w:r>
          </w:p>
        </w:tc>
      </w:tr>
      <w:tr w:rsidR="00DD1280" w:rsidRPr="00B333EA" w:rsidTr="003817BF">
        <w:trPr>
          <w:trHeight w:val="752"/>
        </w:trPr>
        <w:tc>
          <w:tcPr>
            <w:tcW w:w="3545" w:type="dxa"/>
            <w:gridSpan w:val="2"/>
            <w:vAlign w:val="center"/>
          </w:tcPr>
          <w:p w:rsidR="00DD1280" w:rsidRPr="001D5CED" w:rsidRDefault="00DD1280" w:rsidP="00465256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A</w:t>
            </w:r>
          </w:p>
        </w:tc>
        <w:tc>
          <w:tcPr>
            <w:tcW w:w="3969" w:type="dxa"/>
            <w:gridSpan w:val="3"/>
            <w:vAlign w:val="center"/>
          </w:tcPr>
          <w:p w:rsidR="00DD1280" w:rsidRPr="001D5CED" w:rsidRDefault="00DD1280" w:rsidP="00465256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B</w:t>
            </w:r>
          </w:p>
        </w:tc>
        <w:tc>
          <w:tcPr>
            <w:tcW w:w="2977" w:type="dxa"/>
            <w:gridSpan w:val="2"/>
            <w:vAlign w:val="center"/>
          </w:tcPr>
          <w:p w:rsidR="00DD1280" w:rsidRDefault="00DD1280" w:rsidP="0091343E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C</w:t>
            </w:r>
          </w:p>
        </w:tc>
      </w:tr>
    </w:tbl>
    <w:tbl>
      <w:tblPr>
        <w:tblpPr w:leftFromText="180" w:rightFromText="180" w:vertAnchor="text" w:horzAnchor="page" w:tblpX="948" w:tblpY="324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15"/>
        <w:gridCol w:w="3193"/>
        <w:gridCol w:w="3193"/>
        <w:gridCol w:w="3055"/>
      </w:tblGrid>
      <w:tr w:rsidR="00DD1280" w:rsidRPr="00B80783" w:rsidTr="003817BF">
        <w:trPr>
          <w:trHeight w:val="414"/>
        </w:trPr>
        <w:tc>
          <w:tcPr>
            <w:tcW w:w="5000" w:type="pct"/>
            <w:gridSpan w:val="4"/>
          </w:tcPr>
          <w:p w:rsidR="00DD1280" w:rsidRPr="00920597" w:rsidRDefault="00DD1280" w:rsidP="00384947">
            <w:pPr>
              <w:widowControl w:val="0"/>
              <w:rPr>
                <w:b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>I – 9</w:t>
            </w:r>
            <w:r w:rsidRPr="00920597">
              <w:rPr>
                <w:b/>
              </w:rPr>
              <w:t xml:space="preserve"> (</w:t>
            </w:r>
            <w:r>
              <w:rPr>
                <w:b/>
              </w:rPr>
              <w:t>1.5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 xml:space="preserve"> Ставите </w:t>
            </w:r>
            <w:r>
              <w:t xml:space="preserve"> X </w:t>
            </w:r>
            <w:r>
              <w:rPr>
                <w:lang w:val="sr-Cyrl-CS"/>
              </w:rPr>
              <w:t xml:space="preserve"> у одговарајуће правоугаонике</w:t>
            </w:r>
          </w:p>
        </w:tc>
      </w:tr>
      <w:tr w:rsidR="00DD1280" w:rsidRPr="00B80783" w:rsidTr="003817BF">
        <w:trPr>
          <w:trHeight w:val="473"/>
        </w:trPr>
        <w:tc>
          <w:tcPr>
            <w:tcW w:w="485" w:type="pct"/>
          </w:tcPr>
          <w:p w:rsidR="00DD1280" w:rsidRPr="00B80783" w:rsidRDefault="00DD1280" w:rsidP="00384947">
            <w:pPr>
              <w:rPr>
                <w:lang w:val="az-Latn-AZ"/>
              </w:rPr>
            </w:pPr>
          </w:p>
        </w:tc>
        <w:tc>
          <w:tcPr>
            <w:tcW w:w="1527" w:type="pct"/>
          </w:tcPr>
          <w:p w:rsidR="00DD1280" w:rsidRPr="00B80783" w:rsidRDefault="00DD1280" w:rsidP="00384947">
            <w:pPr>
              <w:rPr>
                <w:lang w:val="az-Latn-AZ"/>
              </w:rPr>
            </w:pPr>
            <w:r>
              <w:rPr>
                <w:lang w:val="sr-Cyrl-CS"/>
              </w:rPr>
              <w:t>Повећава се</w:t>
            </w:r>
          </w:p>
        </w:tc>
        <w:tc>
          <w:tcPr>
            <w:tcW w:w="1527" w:type="pct"/>
          </w:tcPr>
          <w:p w:rsidR="00DD1280" w:rsidRPr="00B80783" w:rsidRDefault="00DD1280" w:rsidP="00384947">
            <w:pPr>
              <w:rPr>
                <w:lang w:val="az-Latn-AZ"/>
              </w:rPr>
            </w:pPr>
            <w:r>
              <w:rPr>
                <w:lang w:val="sr-Cyrl-CS"/>
              </w:rPr>
              <w:t>Опада</w:t>
            </w:r>
          </w:p>
        </w:tc>
        <w:tc>
          <w:tcPr>
            <w:tcW w:w="1460" w:type="pct"/>
          </w:tcPr>
          <w:p w:rsidR="00DD1280" w:rsidRPr="00B80783" w:rsidRDefault="00DD1280" w:rsidP="00384947">
            <w:pPr>
              <w:rPr>
                <w:lang w:val="az-Latn-AZ"/>
              </w:rPr>
            </w:pPr>
            <w:r>
              <w:rPr>
                <w:lang w:val="sr-Cyrl-CS"/>
              </w:rPr>
              <w:t>Остаје исти</w:t>
            </w:r>
          </w:p>
        </w:tc>
      </w:tr>
      <w:tr w:rsidR="00DD1280" w:rsidRPr="00B80783" w:rsidTr="003817BF">
        <w:trPr>
          <w:trHeight w:val="419"/>
        </w:trPr>
        <w:tc>
          <w:tcPr>
            <w:tcW w:w="485" w:type="pct"/>
          </w:tcPr>
          <w:p w:rsidR="00DD1280" w:rsidRPr="00B80783" w:rsidRDefault="00DD1280" w:rsidP="00384947">
            <w:pPr>
              <w:rPr>
                <w:lang w:val="az-Latn-AZ"/>
              </w:rPr>
            </w:pPr>
            <w:r w:rsidRPr="00B80783">
              <w:rPr>
                <w:lang w:val="az-Latn-AZ"/>
              </w:rPr>
              <w:t>1</w:t>
            </w:r>
          </w:p>
        </w:tc>
        <w:tc>
          <w:tcPr>
            <w:tcW w:w="1527" w:type="pct"/>
          </w:tcPr>
          <w:p w:rsidR="00DD1280" w:rsidRPr="00B80783" w:rsidRDefault="00DD1280" w:rsidP="00384947">
            <w:pPr>
              <w:rPr>
                <w:lang w:val="az-Latn-AZ"/>
              </w:rPr>
            </w:pPr>
          </w:p>
        </w:tc>
        <w:tc>
          <w:tcPr>
            <w:tcW w:w="1527" w:type="pct"/>
          </w:tcPr>
          <w:p w:rsidR="00DD1280" w:rsidRPr="00B80783" w:rsidRDefault="00DD1280" w:rsidP="00384947">
            <w:pPr>
              <w:rPr>
                <w:lang w:val="az-Latn-AZ"/>
              </w:rPr>
            </w:pPr>
          </w:p>
        </w:tc>
        <w:tc>
          <w:tcPr>
            <w:tcW w:w="1460" w:type="pct"/>
          </w:tcPr>
          <w:p w:rsidR="00DD1280" w:rsidRPr="00B80783" w:rsidRDefault="00DD1280" w:rsidP="00384947">
            <w:pPr>
              <w:rPr>
                <w:lang w:val="az-Latn-AZ"/>
              </w:rPr>
            </w:pPr>
          </w:p>
        </w:tc>
      </w:tr>
      <w:tr w:rsidR="00DD1280" w:rsidRPr="00B80783" w:rsidTr="003817BF">
        <w:trPr>
          <w:trHeight w:val="419"/>
        </w:trPr>
        <w:tc>
          <w:tcPr>
            <w:tcW w:w="485" w:type="pct"/>
          </w:tcPr>
          <w:p w:rsidR="00DD1280" w:rsidRPr="00B80783" w:rsidRDefault="00DD1280" w:rsidP="00384947">
            <w:pPr>
              <w:rPr>
                <w:lang w:val="az-Latn-AZ"/>
              </w:rPr>
            </w:pPr>
            <w:r w:rsidRPr="00B80783">
              <w:rPr>
                <w:lang w:val="az-Latn-AZ"/>
              </w:rPr>
              <w:t>2</w:t>
            </w:r>
          </w:p>
        </w:tc>
        <w:tc>
          <w:tcPr>
            <w:tcW w:w="1527" w:type="pct"/>
          </w:tcPr>
          <w:p w:rsidR="00DD1280" w:rsidRPr="00B80783" w:rsidRDefault="00DD1280" w:rsidP="00384947">
            <w:pPr>
              <w:rPr>
                <w:lang w:val="az-Latn-AZ"/>
              </w:rPr>
            </w:pPr>
          </w:p>
        </w:tc>
        <w:tc>
          <w:tcPr>
            <w:tcW w:w="1527" w:type="pct"/>
          </w:tcPr>
          <w:p w:rsidR="00DD1280" w:rsidRPr="00B80783" w:rsidRDefault="00DD1280" w:rsidP="00384947">
            <w:pPr>
              <w:tabs>
                <w:tab w:val="left" w:pos="825"/>
              </w:tabs>
              <w:rPr>
                <w:lang w:val="az-Latn-AZ"/>
              </w:rPr>
            </w:pPr>
          </w:p>
        </w:tc>
        <w:tc>
          <w:tcPr>
            <w:tcW w:w="1460" w:type="pct"/>
          </w:tcPr>
          <w:p w:rsidR="00DD1280" w:rsidRPr="00B80783" w:rsidRDefault="00DD1280" w:rsidP="00384947">
            <w:pPr>
              <w:rPr>
                <w:lang w:val="az-Latn-AZ"/>
              </w:rPr>
            </w:pPr>
          </w:p>
        </w:tc>
      </w:tr>
      <w:tr w:rsidR="00DD1280" w:rsidRPr="00B80783" w:rsidTr="003817BF">
        <w:trPr>
          <w:trHeight w:val="443"/>
        </w:trPr>
        <w:tc>
          <w:tcPr>
            <w:tcW w:w="485" w:type="pct"/>
          </w:tcPr>
          <w:p w:rsidR="00DD1280" w:rsidRPr="00B80783" w:rsidRDefault="00DD1280" w:rsidP="00384947">
            <w:pPr>
              <w:rPr>
                <w:lang w:val="az-Latn-AZ"/>
              </w:rPr>
            </w:pPr>
            <w:r w:rsidRPr="00B80783">
              <w:rPr>
                <w:lang w:val="az-Latn-AZ"/>
              </w:rPr>
              <w:t>3</w:t>
            </w:r>
          </w:p>
        </w:tc>
        <w:tc>
          <w:tcPr>
            <w:tcW w:w="1527" w:type="pct"/>
          </w:tcPr>
          <w:p w:rsidR="00DD1280" w:rsidRPr="00B80783" w:rsidRDefault="00DD1280" w:rsidP="00384947">
            <w:pPr>
              <w:rPr>
                <w:lang w:val="az-Latn-AZ"/>
              </w:rPr>
            </w:pPr>
          </w:p>
        </w:tc>
        <w:tc>
          <w:tcPr>
            <w:tcW w:w="1527" w:type="pct"/>
          </w:tcPr>
          <w:p w:rsidR="00DD1280" w:rsidRPr="00B80783" w:rsidRDefault="00DD1280" w:rsidP="00384947">
            <w:pPr>
              <w:rPr>
                <w:lang w:val="az-Latn-AZ"/>
              </w:rPr>
            </w:pPr>
          </w:p>
        </w:tc>
        <w:tc>
          <w:tcPr>
            <w:tcW w:w="1460" w:type="pct"/>
          </w:tcPr>
          <w:p w:rsidR="00DD1280" w:rsidRPr="00B80783" w:rsidRDefault="00DD1280" w:rsidP="00384947">
            <w:pPr>
              <w:rPr>
                <w:lang w:val="az-Latn-AZ"/>
              </w:rPr>
            </w:pPr>
          </w:p>
        </w:tc>
      </w:tr>
    </w:tbl>
    <w:p w:rsidR="00DD1280" w:rsidRDefault="00DD1280" w:rsidP="00C37FD4">
      <w:pPr>
        <w:rPr>
          <w:lang w:eastAsia="zh-TW"/>
        </w:rPr>
      </w:pPr>
    </w:p>
    <w:p w:rsidR="00DD1280" w:rsidRDefault="00DD1280" w:rsidP="00C37FD4">
      <w:pPr>
        <w:rPr>
          <w:lang w:eastAsia="zh-TW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59"/>
        <w:gridCol w:w="2658"/>
        <w:gridCol w:w="2658"/>
        <w:gridCol w:w="2516"/>
      </w:tblGrid>
      <w:tr w:rsidR="00DD1280" w:rsidRPr="00920597" w:rsidTr="003817BF">
        <w:trPr>
          <w:trHeight w:val="266"/>
        </w:trPr>
        <w:tc>
          <w:tcPr>
            <w:tcW w:w="5000" w:type="pct"/>
            <w:gridSpan w:val="4"/>
          </w:tcPr>
          <w:p w:rsidR="00DD1280" w:rsidRPr="00920597" w:rsidRDefault="00DD1280" w:rsidP="00BC68F4">
            <w:pPr>
              <w:widowControl w:val="0"/>
              <w:rPr>
                <w:b/>
              </w:rPr>
            </w:pPr>
            <w:r w:rsidRPr="00920597">
              <w:rPr>
                <w:b/>
              </w:rPr>
              <w:t>II</w:t>
            </w:r>
            <w:r>
              <w:rPr>
                <w:b/>
              </w:rPr>
              <w:t>I – 10</w:t>
            </w:r>
            <w:r w:rsidRPr="00920597">
              <w:rPr>
                <w:b/>
              </w:rPr>
              <w:t xml:space="preserve"> (</w:t>
            </w:r>
            <w:r>
              <w:rPr>
                <w:b/>
              </w:rPr>
              <w:t>1.2</w:t>
            </w:r>
            <w:r w:rsidRPr="00920597">
              <w:rPr>
                <w:b/>
              </w:rPr>
              <w:t xml:space="preserve"> </w:t>
            </w:r>
            <w:r>
              <w:rPr>
                <w:b/>
                <w:lang w:val="sr-Cyrl-CS"/>
              </w:rPr>
              <w:t>поена</w:t>
            </w:r>
            <w:r w:rsidRPr="00920597">
              <w:rPr>
                <w:b/>
              </w:rPr>
              <w:t>)</w:t>
            </w:r>
            <w:r>
              <w:rPr>
                <w:b/>
              </w:rPr>
              <w:t>.</w:t>
            </w:r>
            <w:r>
              <w:t xml:space="preserve"> </w:t>
            </w:r>
            <w:r>
              <w:rPr>
                <w:lang w:val="sr-Cyrl-CS"/>
              </w:rPr>
              <w:t>Изаберите исправан одговор</w:t>
            </w:r>
            <w:r>
              <w:t xml:space="preserve">. </w:t>
            </w:r>
            <w:r>
              <w:rPr>
                <w:lang w:val="sr-Cyrl-CS"/>
              </w:rPr>
              <w:t xml:space="preserve">Ставите </w:t>
            </w:r>
            <w:r>
              <w:t xml:space="preserve"> X </w:t>
            </w:r>
            <w:r>
              <w:rPr>
                <w:lang w:val="sr-Cyrl-CS"/>
              </w:rPr>
              <w:t xml:space="preserve"> у одговарајући правоугаоник</w:t>
            </w:r>
          </w:p>
        </w:tc>
      </w:tr>
      <w:tr w:rsidR="00DD1280" w:rsidTr="003817BF">
        <w:trPr>
          <w:trHeight w:val="873"/>
        </w:trPr>
        <w:tc>
          <w:tcPr>
            <w:tcW w:w="1267" w:type="pct"/>
            <w:vAlign w:val="center"/>
          </w:tcPr>
          <w:p w:rsidR="00DD1280" w:rsidRPr="001D5CED" w:rsidRDefault="00DD1280" w:rsidP="00465256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a</w:t>
            </w:r>
          </w:p>
        </w:tc>
        <w:tc>
          <w:tcPr>
            <w:tcW w:w="1267" w:type="pct"/>
            <w:vAlign w:val="center"/>
          </w:tcPr>
          <w:p w:rsidR="00DD1280" w:rsidRPr="001D5CED" w:rsidRDefault="00DD1280" w:rsidP="00465256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b</w:t>
            </w:r>
          </w:p>
        </w:tc>
        <w:tc>
          <w:tcPr>
            <w:tcW w:w="1267" w:type="pct"/>
            <w:vAlign w:val="center"/>
          </w:tcPr>
          <w:p w:rsidR="00DD1280" w:rsidRPr="001D5CED" w:rsidRDefault="00DD1280" w:rsidP="00465256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c</w:t>
            </w:r>
          </w:p>
        </w:tc>
        <w:tc>
          <w:tcPr>
            <w:tcW w:w="1200" w:type="pct"/>
            <w:vAlign w:val="center"/>
          </w:tcPr>
          <w:p w:rsidR="00DD1280" w:rsidRDefault="00DD1280" w:rsidP="00465256">
            <w:pPr>
              <w:widowControl w:val="0"/>
              <w:jc w:val="center"/>
              <w:rPr>
                <w:rFonts w:eastAsia="DFKai-SB"/>
                <w:lang w:eastAsia="zh-TW"/>
              </w:rPr>
            </w:pPr>
            <w:r>
              <w:rPr>
                <w:rFonts w:eastAsia="DFKai-SB"/>
                <w:lang w:eastAsia="zh-TW"/>
              </w:rPr>
              <w:t>d</w:t>
            </w:r>
          </w:p>
        </w:tc>
      </w:tr>
    </w:tbl>
    <w:p w:rsidR="00DD1280" w:rsidRDefault="00DD1280" w:rsidP="00E70C1A">
      <w:pPr>
        <w:rPr>
          <w:lang w:eastAsia="zh-TW"/>
        </w:rPr>
      </w:pPr>
    </w:p>
    <w:sectPr w:rsidR="00DD1280" w:rsidSect="00BB0DC4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2240" w:h="15840"/>
      <w:pgMar w:top="1440" w:right="758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1280" w:rsidRDefault="00DD1280">
      <w:r>
        <w:separator/>
      </w:r>
    </w:p>
  </w:endnote>
  <w:endnote w:type="continuationSeparator" w:id="1">
    <w:p w:rsidR="00DD1280" w:rsidRDefault="00DD12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FKai-SB">
    <w:altName w:val="Arial Unicode MS"/>
    <w:panose1 w:val="00000000000000000000"/>
    <w:charset w:val="88"/>
    <w:family w:val="script"/>
    <w:notTrueType/>
    <w:pitch w:val="fixed"/>
    <w:sig w:usb0="00000001" w:usb1="08080000" w:usb2="00000010" w:usb3="00000000" w:csb0="00100000" w:csb1="00000000"/>
  </w:font>
  <w:font w:name="Batang">
    <w:altName w:val="©öUAA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280" w:rsidRDefault="00DD1280" w:rsidP="003A58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D1280" w:rsidRDefault="00DD128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280" w:rsidRPr="00BB0DC4" w:rsidRDefault="00DD1280" w:rsidP="00BB0DC4">
    <w:pPr>
      <w:pStyle w:val="Footer"/>
      <w:tabs>
        <w:tab w:val="center" w:pos="4680"/>
        <w:tab w:val="right" w:pos="9360"/>
      </w:tabs>
      <w:jc w:val="right"/>
      <w:rPr>
        <w:i/>
      </w:rPr>
    </w:pPr>
    <w:r w:rsidRPr="00417ACD">
      <w:rPr>
        <w:i/>
        <w:color w:val="4F81BD"/>
      </w:rPr>
      <w:t>T</w:t>
    </w:r>
    <w:r>
      <w:rPr>
        <w:i/>
        <w:color w:val="4F81BD"/>
      </w:rPr>
      <w:t>h</w:t>
    </w:r>
    <w:r w:rsidRPr="00417ACD">
      <w:rPr>
        <w:i/>
        <w:color w:val="4F81BD"/>
      </w:rPr>
      <w:t xml:space="preserve"> </w:t>
    </w:r>
    <w:r>
      <w:rPr>
        <w:i/>
        <w:color w:val="4F81BD"/>
      </w:rPr>
      <w:t xml:space="preserve">– </w:t>
    </w:r>
    <w:r w:rsidRPr="00417ACD">
      <w:rPr>
        <w:i/>
        <w:color w:val="4F81BD"/>
      </w:rPr>
      <w:fldChar w:fldCharType="begin"/>
    </w:r>
    <w:r w:rsidRPr="00417ACD">
      <w:rPr>
        <w:i/>
        <w:color w:val="4F81BD"/>
      </w:rPr>
      <w:instrText xml:space="preserve"> PAGE   \* MERGEFORMAT </w:instrText>
    </w:r>
    <w:r w:rsidRPr="00417ACD">
      <w:rPr>
        <w:i/>
        <w:color w:val="4F81BD"/>
      </w:rPr>
      <w:fldChar w:fldCharType="separate"/>
    </w:r>
    <w:r>
      <w:rPr>
        <w:i/>
        <w:noProof/>
        <w:color w:val="4F81BD"/>
      </w:rPr>
      <w:t>1</w:t>
    </w:r>
    <w:r w:rsidRPr="00417ACD">
      <w:rPr>
        <w:i/>
        <w:color w:val="4F81BD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280" w:rsidRDefault="00DD128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1280" w:rsidRDefault="00DD1280">
      <w:r>
        <w:separator/>
      </w:r>
    </w:p>
  </w:footnote>
  <w:footnote w:type="continuationSeparator" w:id="1">
    <w:p w:rsidR="00DD1280" w:rsidRDefault="00DD12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280" w:rsidRDefault="00DD128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32" w:type="dxa"/>
      <w:tblInd w:w="-1026" w:type="dxa"/>
      <w:tblLook w:val="00A0"/>
    </w:tblPr>
    <w:tblGrid>
      <w:gridCol w:w="216"/>
      <w:gridCol w:w="5596"/>
      <w:gridCol w:w="3686"/>
    </w:tblGrid>
    <w:tr w:rsidR="00DD1280" w:rsidRPr="00DD1A08" w:rsidTr="00C459B2">
      <w:tc>
        <w:tcPr>
          <w:tcW w:w="1071" w:type="dxa"/>
          <w:vMerge w:val="restart"/>
        </w:tcPr>
        <w:p w:rsidR="00DD1280" w:rsidRPr="00C459B2" w:rsidRDefault="00DD1280" w:rsidP="00AA130E">
          <w:pPr>
            <w:rPr>
              <w:i/>
              <w:sz w:val="32"/>
              <w:szCs w:val="32"/>
            </w:rPr>
          </w:pPr>
          <w:r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1" o:spid="_x0000_s2049" type="#_x0000_t75" alt="ijso1" style="position:absolute;margin-left:7.05pt;margin-top:-20.4pt;width:51pt;height:69.75pt;z-index:251660288;visibility:visible">
                <v:imagedata r:id="rId1" o:title="" chromakey="white"/>
              </v:shape>
            </w:pict>
          </w:r>
        </w:p>
      </w:tc>
      <w:tc>
        <w:tcPr>
          <w:tcW w:w="5875" w:type="dxa"/>
          <w:tcBorders>
            <w:right w:val="single" w:sz="4" w:space="0" w:color="auto"/>
          </w:tcBorders>
        </w:tcPr>
        <w:p w:rsidR="00DD1280" w:rsidRPr="00C459B2" w:rsidRDefault="00DD1280" w:rsidP="00C459B2">
          <w:pPr>
            <w:jc w:val="center"/>
            <w:rPr>
              <w:i/>
              <w:color w:val="4993ED"/>
              <w:sz w:val="32"/>
              <w:szCs w:val="32"/>
            </w:rPr>
          </w:pPr>
          <w:r w:rsidRPr="00C459B2">
            <w:rPr>
              <w:i/>
              <w:color w:val="4993ED"/>
              <w:sz w:val="32"/>
              <w:szCs w:val="32"/>
            </w:rPr>
            <w:t>Theoretical Competition, Answer Sheet</w:t>
          </w:r>
        </w:p>
      </w:tc>
      <w:tc>
        <w:tcPr>
          <w:tcW w:w="368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DD1280" w:rsidRPr="00C459B2" w:rsidRDefault="00DD1280" w:rsidP="00CE61B1">
          <w:pPr>
            <w:rPr>
              <w:i/>
              <w:color w:val="4993ED"/>
            </w:rPr>
          </w:pPr>
          <w:r w:rsidRPr="00C459B2">
            <w:rPr>
              <w:i/>
              <w:color w:val="4993ED"/>
            </w:rPr>
            <w:t>NAME:</w:t>
          </w:r>
        </w:p>
      </w:tc>
    </w:tr>
    <w:tr w:rsidR="00DD1280" w:rsidTr="00C459B2">
      <w:tc>
        <w:tcPr>
          <w:tcW w:w="1071" w:type="dxa"/>
          <w:vMerge/>
        </w:tcPr>
        <w:p w:rsidR="00DD1280" w:rsidRPr="00C459B2" w:rsidRDefault="00DD1280" w:rsidP="00AA130E">
          <w:pPr>
            <w:rPr>
              <w:i/>
              <w:sz w:val="32"/>
              <w:szCs w:val="32"/>
            </w:rPr>
          </w:pPr>
        </w:p>
      </w:tc>
      <w:tc>
        <w:tcPr>
          <w:tcW w:w="5875" w:type="dxa"/>
          <w:tcBorders>
            <w:right w:val="single" w:sz="4" w:space="0" w:color="auto"/>
          </w:tcBorders>
        </w:tcPr>
        <w:p w:rsidR="00DD1280" w:rsidRPr="00C459B2" w:rsidRDefault="00DD1280" w:rsidP="00C459B2">
          <w:pPr>
            <w:jc w:val="center"/>
            <w:rPr>
              <w:i/>
              <w:color w:val="4993ED"/>
              <w:sz w:val="32"/>
              <w:szCs w:val="32"/>
            </w:rPr>
          </w:pPr>
          <w:r w:rsidRPr="00C459B2">
            <w:rPr>
              <w:i/>
              <w:color w:val="4993ED"/>
              <w:sz w:val="32"/>
              <w:szCs w:val="32"/>
            </w:rPr>
            <w:t>6</w:t>
          </w:r>
          <w:r w:rsidRPr="00C459B2">
            <w:rPr>
              <w:i/>
              <w:color w:val="4993ED"/>
              <w:sz w:val="32"/>
              <w:szCs w:val="32"/>
              <w:vertAlign w:val="superscript"/>
            </w:rPr>
            <w:t>th</w:t>
          </w:r>
          <w:r w:rsidRPr="00C459B2">
            <w:rPr>
              <w:i/>
              <w:color w:val="4993ED"/>
              <w:sz w:val="32"/>
              <w:szCs w:val="32"/>
            </w:rPr>
            <w:t xml:space="preserve"> IJSO, </w:t>
          </w:r>
          <w:smartTag w:uri="urn:schemas-microsoft-com:office:smarttags" w:element="place">
            <w:smartTag w:uri="urn:schemas-microsoft-com:office:smarttags" w:element="City">
              <w:r w:rsidRPr="00C459B2">
                <w:rPr>
                  <w:rFonts w:eastAsia="Batang"/>
                  <w:i/>
                  <w:color w:val="4993ED"/>
                  <w:sz w:val="32"/>
                  <w:szCs w:val="32"/>
                </w:rPr>
                <w:t>Baku</w:t>
              </w:r>
            </w:smartTag>
            <w:r w:rsidRPr="00C459B2">
              <w:rPr>
                <w:i/>
                <w:color w:val="4993ED"/>
                <w:sz w:val="32"/>
                <w:szCs w:val="32"/>
              </w:rPr>
              <w:t xml:space="preserve">, </w:t>
            </w:r>
            <w:smartTag w:uri="urn:schemas-microsoft-com:office:smarttags" w:element="place">
              <w:r w:rsidRPr="00C459B2">
                <w:rPr>
                  <w:rFonts w:eastAsia="Batang"/>
                  <w:i/>
                  <w:color w:val="4993ED"/>
                  <w:sz w:val="32"/>
                  <w:szCs w:val="32"/>
                </w:rPr>
                <w:t>Azerbaijan</w:t>
              </w:r>
            </w:smartTag>
          </w:smartTag>
        </w:p>
        <w:p w:rsidR="00DD1280" w:rsidRPr="00C459B2" w:rsidRDefault="00DD1280" w:rsidP="00C459B2">
          <w:pPr>
            <w:jc w:val="center"/>
            <w:rPr>
              <w:i/>
              <w:color w:val="4993ED"/>
              <w:sz w:val="32"/>
              <w:szCs w:val="32"/>
            </w:rPr>
          </w:pPr>
          <w:r w:rsidRPr="00C459B2">
            <w:rPr>
              <w:i/>
              <w:color w:val="4993ED"/>
              <w:sz w:val="32"/>
              <w:szCs w:val="32"/>
            </w:rPr>
            <w:t>6 December, 2009</w:t>
          </w:r>
        </w:p>
      </w:tc>
      <w:tc>
        <w:tcPr>
          <w:tcW w:w="368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DD1280" w:rsidRPr="00C459B2" w:rsidRDefault="00DD1280" w:rsidP="00C459B2">
          <w:pPr>
            <w:jc w:val="both"/>
            <w:rPr>
              <w:i/>
              <w:color w:val="4993ED"/>
            </w:rPr>
          </w:pPr>
          <w:r w:rsidRPr="00C459B2">
            <w:rPr>
              <w:i/>
              <w:color w:val="4993ED"/>
            </w:rPr>
            <w:t>STUDENT</w:t>
          </w:r>
        </w:p>
        <w:p w:rsidR="00DD1280" w:rsidRPr="00C459B2" w:rsidRDefault="00DD1280" w:rsidP="00C459B2">
          <w:pPr>
            <w:tabs>
              <w:tab w:val="center" w:pos="1735"/>
            </w:tabs>
            <w:jc w:val="both"/>
            <w:rPr>
              <w:i/>
              <w:color w:val="4993ED"/>
              <w:sz w:val="32"/>
              <w:szCs w:val="32"/>
            </w:rPr>
          </w:pPr>
          <w:r w:rsidRPr="00C459B2">
            <w:rPr>
              <w:i/>
              <w:color w:val="4993ED"/>
            </w:rPr>
            <w:t>CODE:</w:t>
          </w:r>
        </w:p>
      </w:tc>
    </w:tr>
  </w:tbl>
  <w:p w:rsidR="00DD1280" w:rsidRDefault="00DD128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280" w:rsidRDefault="00DD128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658D"/>
    <w:rsid w:val="00010A64"/>
    <w:rsid w:val="00021737"/>
    <w:rsid w:val="00033EE5"/>
    <w:rsid w:val="00034687"/>
    <w:rsid w:val="00060EAF"/>
    <w:rsid w:val="00066DD7"/>
    <w:rsid w:val="00085548"/>
    <w:rsid w:val="000858A8"/>
    <w:rsid w:val="00095172"/>
    <w:rsid w:val="000A4659"/>
    <w:rsid w:val="000E1E08"/>
    <w:rsid w:val="000E3944"/>
    <w:rsid w:val="000E5B69"/>
    <w:rsid w:val="000E7425"/>
    <w:rsid w:val="000F1FD9"/>
    <w:rsid w:val="00117940"/>
    <w:rsid w:val="00123EA3"/>
    <w:rsid w:val="00124FEC"/>
    <w:rsid w:val="00130DD0"/>
    <w:rsid w:val="001544A1"/>
    <w:rsid w:val="00181BC3"/>
    <w:rsid w:val="00185785"/>
    <w:rsid w:val="001A6311"/>
    <w:rsid w:val="001D5CED"/>
    <w:rsid w:val="00201B0A"/>
    <w:rsid w:val="00217D58"/>
    <w:rsid w:val="002421BA"/>
    <w:rsid w:val="002458C4"/>
    <w:rsid w:val="0025635E"/>
    <w:rsid w:val="0026374E"/>
    <w:rsid w:val="00271FF9"/>
    <w:rsid w:val="00272643"/>
    <w:rsid w:val="00275B5A"/>
    <w:rsid w:val="00281658"/>
    <w:rsid w:val="00293A24"/>
    <w:rsid w:val="0029489F"/>
    <w:rsid w:val="002D0FD9"/>
    <w:rsid w:val="002E5B9A"/>
    <w:rsid w:val="002F00B0"/>
    <w:rsid w:val="002F327C"/>
    <w:rsid w:val="003078DD"/>
    <w:rsid w:val="003139C7"/>
    <w:rsid w:val="0031782E"/>
    <w:rsid w:val="00336554"/>
    <w:rsid w:val="0035619B"/>
    <w:rsid w:val="00362C78"/>
    <w:rsid w:val="0036789F"/>
    <w:rsid w:val="00370F7C"/>
    <w:rsid w:val="003761CD"/>
    <w:rsid w:val="003817BF"/>
    <w:rsid w:val="00382CE3"/>
    <w:rsid w:val="00384947"/>
    <w:rsid w:val="0038563B"/>
    <w:rsid w:val="00390FA9"/>
    <w:rsid w:val="00391C92"/>
    <w:rsid w:val="00392385"/>
    <w:rsid w:val="003A583D"/>
    <w:rsid w:val="003B6874"/>
    <w:rsid w:val="00417ACD"/>
    <w:rsid w:val="00434C6C"/>
    <w:rsid w:val="00446624"/>
    <w:rsid w:val="00453972"/>
    <w:rsid w:val="00454860"/>
    <w:rsid w:val="00465256"/>
    <w:rsid w:val="004869F8"/>
    <w:rsid w:val="0049235E"/>
    <w:rsid w:val="0049738A"/>
    <w:rsid w:val="004A052E"/>
    <w:rsid w:val="004C31FF"/>
    <w:rsid w:val="004C4E52"/>
    <w:rsid w:val="004C53C1"/>
    <w:rsid w:val="004D0F2A"/>
    <w:rsid w:val="004E2CD3"/>
    <w:rsid w:val="004F41B8"/>
    <w:rsid w:val="004F586E"/>
    <w:rsid w:val="0050714F"/>
    <w:rsid w:val="005122AD"/>
    <w:rsid w:val="00517040"/>
    <w:rsid w:val="0052076A"/>
    <w:rsid w:val="005369EC"/>
    <w:rsid w:val="00540524"/>
    <w:rsid w:val="00545F11"/>
    <w:rsid w:val="00547462"/>
    <w:rsid w:val="005543DD"/>
    <w:rsid w:val="005628CF"/>
    <w:rsid w:val="00570815"/>
    <w:rsid w:val="005C35ED"/>
    <w:rsid w:val="005C405D"/>
    <w:rsid w:val="00601745"/>
    <w:rsid w:val="0061765D"/>
    <w:rsid w:val="00626427"/>
    <w:rsid w:val="00637372"/>
    <w:rsid w:val="006430EB"/>
    <w:rsid w:val="00650623"/>
    <w:rsid w:val="00670098"/>
    <w:rsid w:val="006A7574"/>
    <w:rsid w:val="006B218A"/>
    <w:rsid w:val="006B41E6"/>
    <w:rsid w:val="006B6286"/>
    <w:rsid w:val="006E3107"/>
    <w:rsid w:val="006E4800"/>
    <w:rsid w:val="00707185"/>
    <w:rsid w:val="0074754D"/>
    <w:rsid w:val="007533C4"/>
    <w:rsid w:val="00755C49"/>
    <w:rsid w:val="00776371"/>
    <w:rsid w:val="0078395B"/>
    <w:rsid w:val="00794F2A"/>
    <w:rsid w:val="007A5926"/>
    <w:rsid w:val="007D5183"/>
    <w:rsid w:val="007D6716"/>
    <w:rsid w:val="007D73C7"/>
    <w:rsid w:val="007F1944"/>
    <w:rsid w:val="007F45A1"/>
    <w:rsid w:val="00815D7D"/>
    <w:rsid w:val="0081701C"/>
    <w:rsid w:val="00830F9E"/>
    <w:rsid w:val="00837989"/>
    <w:rsid w:val="00855407"/>
    <w:rsid w:val="008671B3"/>
    <w:rsid w:val="00892731"/>
    <w:rsid w:val="008A1853"/>
    <w:rsid w:val="008B5A19"/>
    <w:rsid w:val="008B7D9F"/>
    <w:rsid w:val="008C0734"/>
    <w:rsid w:val="008E1752"/>
    <w:rsid w:val="008F578B"/>
    <w:rsid w:val="008F5CB8"/>
    <w:rsid w:val="00900758"/>
    <w:rsid w:val="00907845"/>
    <w:rsid w:val="0091343E"/>
    <w:rsid w:val="00920597"/>
    <w:rsid w:val="009257B5"/>
    <w:rsid w:val="00942B0F"/>
    <w:rsid w:val="00956B8D"/>
    <w:rsid w:val="00962206"/>
    <w:rsid w:val="00984444"/>
    <w:rsid w:val="009B63A5"/>
    <w:rsid w:val="009C7AB0"/>
    <w:rsid w:val="009D7D89"/>
    <w:rsid w:val="009E3AC6"/>
    <w:rsid w:val="009F3B41"/>
    <w:rsid w:val="00A15EE9"/>
    <w:rsid w:val="00A218A3"/>
    <w:rsid w:val="00A31D59"/>
    <w:rsid w:val="00A46CF7"/>
    <w:rsid w:val="00A46F81"/>
    <w:rsid w:val="00A5299B"/>
    <w:rsid w:val="00A62DBE"/>
    <w:rsid w:val="00A63147"/>
    <w:rsid w:val="00A862FA"/>
    <w:rsid w:val="00A877FF"/>
    <w:rsid w:val="00A948DF"/>
    <w:rsid w:val="00AA130E"/>
    <w:rsid w:val="00AB0057"/>
    <w:rsid w:val="00AE1AD9"/>
    <w:rsid w:val="00AE6C08"/>
    <w:rsid w:val="00AE7943"/>
    <w:rsid w:val="00B16D4E"/>
    <w:rsid w:val="00B20AFF"/>
    <w:rsid w:val="00B232C3"/>
    <w:rsid w:val="00B333EA"/>
    <w:rsid w:val="00B51AF6"/>
    <w:rsid w:val="00B5384B"/>
    <w:rsid w:val="00B554C7"/>
    <w:rsid w:val="00B67C6D"/>
    <w:rsid w:val="00B80783"/>
    <w:rsid w:val="00B94809"/>
    <w:rsid w:val="00BA1402"/>
    <w:rsid w:val="00BA23FF"/>
    <w:rsid w:val="00BB0DC4"/>
    <w:rsid w:val="00BB6E04"/>
    <w:rsid w:val="00BC6073"/>
    <w:rsid w:val="00BC68F4"/>
    <w:rsid w:val="00BF62D6"/>
    <w:rsid w:val="00C2580E"/>
    <w:rsid w:val="00C37FD4"/>
    <w:rsid w:val="00C459B2"/>
    <w:rsid w:val="00C956A0"/>
    <w:rsid w:val="00CA1F95"/>
    <w:rsid w:val="00CA4A83"/>
    <w:rsid w:val="00CB2509"/>
    <w:rsid w:val="00CC0CC7"/>
    <w:rsid w:val="00CE61B1"/>
    <w:rsid w:val="00CF44B2"/>
    <w:rsid w:val="00D0590B"/>
    <w:rsid w:val="00D067B8"/>
    <w:rsid w:val="00D27B8D"/>
    <w:rsid w:val="00D7646A"/>
    <w:rsid w:val="00D76D26"/>
    <w:rsid w:val="00D76FE1"/>
    <w:rsid w:val="00D94F9F"/>
    <w:rsid w:val="00DA1596"/>
    <w:rsid w:val="00DA21CD"/>
    <w:rsid w:val="00DC40B1"/>
    <w:rsid w:val="00DD1280"/>
    <w:rsid w:val="00DD1A08"/>
    <w:rsid w:val="00DD6818"/>
    <w:rsid w:val="00DF7434"/>
    <w:rsid w:val="00E02E9C"/>
    <w:rsid w:val="00E031BD"/>
    <w:rsid w:val="00E10339"/>
    <w:rsid w:val="00E20F0C"/>
    <w:rsid w:val="00E247F3"/>
    <w:rsid w:val="00E355D8"/>
    <w:rsid w:val="00E40B5D"/>
    <w:rsid w:val="00E41F55"/>
    <w:rsid w:val="00E50C4E"/>
    <w:rsid w:val="00E56552"/>
    <w:rsid w:val="00E614B6"/>
    <w:rsid w:val="00E62437"/>
    <w:rsid w:val="00E70C1A"/>
    <w:rsid w:val="00E9077F"/>
    <w:rsid w:val="00E91C68"/>
    <w:rsid w:val="00E94BF3"/>
    <w:rsid w:val="00EA0593"/>
    <w:rsid w:val="00EA5FE3"/>
    <w:rsid w:val="00EB1AF7"/>
    <w:rsid w:val="00EC2686"/>
    <w:rsid w:val="00EC400C"/>
    <w:rsid w:val="00ED7D7F"/>
    <w:rsid w:val="00EE0794"/>
    <w:rsid w:val="00EE1CC8"/>
    <w:rsid w:val="00EE21F3"/>
    <w:rsid w:val="00EF3CB8"/>
    <w:rsid w:val="00F151BA"/>
    <w:rsid w:val="00F305D1"/>
    <w:rsid w:val="00F3377C"/>
    <w:rsid w:val="00F360EB"/>
    <w:rsid w:val="00F42F7E"/>
    <w:rsid w:val="00F44CAB"/>
    <w:rsid w:val="00F746CB"/>
    <w:rsid w:val="00F8689A"/>
    <w:rsid w:val="00F93494"/>
    <w:rsid w:val="00FC658D"/>
    <w:rsid w:val="00FC7A55"/>
    <w:rsid w:val="00FD3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354D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C658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F305D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BB0DC4"/>
    <w:rPr>
      <w:rFonts w:cs="Times New Roman"/>
      <w:sz w:val="24"/>
      <w:szCs w:val="24"/>
      <w:lang w:val="en-US" w:eastAsia="en-US"/>
    </w:rPr>
  </w:style>
  <w:style w:type="character" w:styleId="PageNumber">
    <w:name w:val="page number"/>
    <w:basedOn w:val="DefaultParagraphFont"/>
    <w:uiPriority w:val="99"/>
    <w:rsid w:val="00F305D1"/>
    <w:rPr>
      <w:rFonts w:cs="Times New Roman"/>
    </w:rPr>
  </w:style>
  <w:style w:type="paragraph" w:styleId="Header">
    <w:name w:val="header"/>
    <w:basedOn w:val="Normal"/>
    <w:link w:val="HeaderChar"/>
    <w:uiPriority w:val="99"/>
    <w:rsid w:val="0035619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5619B"/>
    <w:rPr>
      <w:rFonts w:cs="Times New Roman"/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C2580E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rsid w:val="00C258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C2580E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7.wmf"/><Relationship Id="rId3" Type="http://schemas.openxmlformats.org/officeDocument/2006/relationships/webSettings" Target="webSettings.xml"/><Relationship Id="rId21" Type="http://schemas.openxmlformats.org/officeDocument/2006/relationships/image" Target="media/image14.wmf"/><Relationship Id="rId34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oleObject" Target="embeddings/oleObject4.bin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6.wmf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18.png"/><Relationship Id="rId36" Type="http://schemas.openxmlformats.org/officeDocument/2006/relationships/footer" Target="footer3.xml"/><Relationship Id="rId10" Type="http://schemas.openxmlformats.org/officeDocument/2006/relationships/oleObject" Target="embeddings/oleObject1.bin"/><Relationship Id="rId19" Type="http://schemas.openxmlformats.org/officeDocument/2006/relationships/image" Target="media/image12.png"/><Relationship Id="rId3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3.bin"/><Relationship Id="rId27" Type="http://schemas.openxmlformats.org/officeDocument/2006/relationships/oleObject" Target="embeddings/oleObject5.bin"/><Relationship Id="rId30" Type="http://schemas.openxmlformats.org/officeDocument/2006/relationships/oleObject" Target="embeddings/oleObject6.bin"/><Relationship Id="rId35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68</TotalTime>
  <Pages>16</Pages>
  <Words>524</Words>
  <Characters>2987</Characters>
  <Application>Microsoft Office Outlook</Application>
  <DocSecurity>0</DocSecurity>
  <Lines>0</Lines>
  <Paragraphs>0</Paragraphs>
  <ScaleCrop>false</ScaleCrop>
  <Company>Organization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Country:</dc:title>
  <dc:subject/>
  <dc:creator>resadet</dc:creator>
  <cp:keywords/>
  <dc:description/>
  <cp:lastModifiedBy>m</cp:lastModifiedBy>
  <cp:revision>27</cp:revision>
  <cp:lastPrinted>2009-12-05T14:09:00Z</cp:lastPrinted>
  <dcterms:created xsi:type="dcterms:W3CDTF">2009-12-05T15:51:00Z</dcterms:created>
  <dcterms:modified xsi:type="dcterms:W3CDTF">2009-12-05T17:12:00Z</dcterms:modified>
</cp:coreProperties>
</file>